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805D4" w14:textId="77777777" w:rsidR="00C37E9A" w:rsidRPr="004A0C53" w:rsidRDefault="00000000" w:rsidP="00C04220">
      <w:pPr>
        <w:pStyle w:val="Title"/>
        <w:spacing w:after="0"/>
      </w:pPr>
      <w:sdt>
        <w:sdtPr>
          <w:alias w:val="Book title"/>
          <w:tag w:val="Book title"/>
          <w:id w:val="1724792949"/>
          <w:placeholder>
            <w:docPart w:val="FEA610A8452541C5AF058F93AF0E889F"/>
          </w:placeholder>
          <w:temporary/>
          <w:showingPlcHdr/>
          <w15:appearance w15:val="hidden"/>
        </w:sdtPr>
        <w:sdtContent>
          <w:r w:rsidR="00B45028" w:rsidRPr="004A0C53">
            <w:t>Book title</w:t>
          </w:r>
        </w:sdtContent>
      </w:sdt>
    </w:p>
    <w:tbl>
      <w:tblPr>
        <w:tblStyle w:val="TableGrid"/>
        <w:tblW w:w="5000" w:type="pct"/>
        <w:jc w:val="center"/>
        <w:tblLook w:val="0600" w:firstRow="0" w:lastRow="0" w:firstColumn="0" w:lastColumn="0" w:noHBand="1" w:noVBand="1"/>
      </w:tblPr>
      <w:tblGrid>
        <w:gridCol w:w="5040"/>
      </w:tblGrid>
      <w:tr w:rsidR="00881E6A" w:rsidRPr="004A0C53" w14:paraId="1816389E" w14:textId="77777777" w:rsidTr="00091486">
        <w:trPr>
          <w:trHeight w:val="6336"/>
          <w:jc w:val="center"/>
        </w:trPr>
        <w:tc>
          <w:tcPr>
            <w:tcW w:w="5030" w:type="dxa"/>
            <w:tcBorders>
              <w:top w:val="nil"/>
              <w:left w:val="nil"/>
              <w:bottom w:val="nil"/>
              <w:right w:val="nil"/>
            </w:tcBorders>
            <w:vAlign w:val="center"/>
          </w:tcPr>
          <w:p w14:paraId="0D448104" w14:textId="1B8C691A" w:rsidR="00881E6A" w:rsidRPr="004A0C53" w:rsidRDefault="00976F85" w:rsidP="00091486">
            <w:pPr>
              <w:jc w:val="center"/>
              <w:rPr>
                <w:vertAlign w:val="subscript"/>
              </w:rPr>
            </w:pPr>
            <w:r>
              <w:rPr>
                <w:noProof/>
                <w:vertAlign w:val="subscript"/>
              </w:rPr>
              <mc:AlternateContent>
                <mc:Choice Requires="wps">
                  <w:drawing>
                    <wp:anchor distT="0" distB="0" distL="114300" distR="114300" simplePos="0" relativeHeight="251689984" behindDoc="0" locked="0" layoutInCell="1" allowOverlap="1" wp14:anchorId="74A8D9F1" wp14:editId="46846679">
                      <wp:simplePos x="0" y="0"/>
                      <wp:positionH relativeFrom="column">
                        <wp:posOffset>618490</wp:posOffset>
                      </wp:positionH>
                      <wp:positionV relativeFrom="paragraph">
                        <wp:posOffset>396240</wp:posOffset>
                      </wp:positionV>
                      <wp:extent cx="2055495" cy="1600200"/>
                      <wp:effectExtent l="19050" t="19050" r="40005" b="19050"/>
                      <wp:wrapNone/>
                      <wp:docPr id="1514748944" name="Isosceles Triangle 1"/>
                      <wp:cNvGraphicFramePr/>
                      <a:graphic xmlns:a="http://schemas.openxmlformats.org/drawingml/2006/main">
                        <a:graphicData uri="http://schemas.microsoft.com/office/word/2010/wordprocessingShape">
                          <wps:wsp>
                            <wps:cNvSpPr/>
                            <wps:spPr>
                              <a:xfrm>
                                <a:off x="0" y="0"/>
                                <a:ext cx="2055495" cy="16002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F46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48.7pt;margin-top:31.2pt;width:161.85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" fillcolor="#a5b592 [3204]" strokecolor="#181c13 [484]" strokeweight="1pt"/>
                  </w:pict>
                </mc:Fallback>
              </mc:AlternateContent>
            </w:r>
            <w:r w:rsidR="003A0FD1" w:rsidRPr="004A0C53">
              <w:rPr>
                <w:noProof/>
                <w:vertAlign w:val="subscript"/>
              </w:rPr>
              <mc:AlternateContent>
                <mc:Choice Requires="wps">
                  <w:drawing>
                    <wp:anchor distT="0" distB="0" distL="114300" distR="114300" simplePos="0" relativeHeight="251688960" behindDoc="0" locked="0" layoutInCell="1" allowOverlap="1" wp14:anchorId="0F762A1D" wp14:editId="441DACD9">
                      <wp:simplePos x="0" y="0"/>
                      <wp:positionH relativeFrom="column">
                        <wp:posOffset>1758</wp:posOffset>
                      </wp:positionH>
                      <wp:positionV relativeFrom="paragraph">
                        <wp:posOffset>879</wp:posOffset>
                      </wp:positionV>
                      <wp:extent cx="3114675" cy="4314825"/>
                      <wp:effectExtent l="0" t="0" r="0" b="0"/>
                      <wp:wrapNone/>
                      <wp:docPr id="2" name="Rectangle 2" descr="Drawing of a flower"/>
                      <wp:cNvGraphicFramePr/>
                      <a:graphic xmlns:a="http://schemas.openxmlformats.org/drawingml/2006/main">
                        <a:graphicData uri="http://schemas.microsoft.com/office/word/2010/wordprocessingShape">
                          <wps:wsp>
                            <wps:cNvSpPr/>
                            <wps:spPr>
                              <a:xfrm>
                                <a:off x="0" y="0"/>
                                <a:ext cx="3114675" cy="431482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0BF8A" w14:textId="77777777" w:rsidR="00955AF2" w:rsidRDefault="00955AF2" w:rsidP="00955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62A1D" id="Rectangle 2" o:spid="_x0000_s1026" alt="Drawing of a flower" style="position:absolute;left:0;text-align:left;margin-left:.15pt;margin-top:.05pt;width:245.25pt;height:339.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" stroked="f" strokeweight="1pt">
                      <v:fill r:id="rId8" o:title="Drawing of a flower" recolor="t" rotate="t" type="frame"/>
                      <v:textbox>
                        <w:txbxContent>
                          <w:p w14:paraId="39A0BF8A" w14:textId="77777777" w:rsidR="00955AF2" w:rsidRDefault="00955AF2" w:rsidP="00955AF2">
                            <w:pPr>
                              <w:jc w:val="center"/>
                            </w:pPr>
                          </w:p>
                        </w:txbxContent>
                      </v:textbox>
                    </v:rect>
                  </w:pict>
                </mc:Fallback>
              </mc:AlternateContent>
            </w:r>
          </w:p>
        </w:tc>
      </w:tr>
    </w:tbl>
    <w:sdt>
      <w:sdtPr>
        <w:alias w:val="Teacher"/>
        <w:tag w:val="Teacher"/>
        <w:id w:val="126289456"/>
        <w:placeholder>
          <w:docPart w:val="01D1377ACD8D401283D7DB9212DAAA37"/>
        </w:placeholder>
        <w:temporary/>
        <w:showingPlcHdr/>
        <w15:appearance w15:val="hidden"/>
      </w:sdtPr>
      <w:sdtContent>
        <w:p w14:paraId="2786C7C9" w14:textId="77777777" w:rsidR="00C37E9A" w:rsidRPr="004A0C53" w:rsidRDefault="00582911" w:rsidP="0033256C">
          <w:pPr>
            <w:pStyle w:val="Subtitle"/>
          </w:pPr>
          <w:r w:rsidRPr="004A0C53">
            <w:t>Teacher</w:t>
          </w:r>
          <w:r w:rsidR="001D265C" w:rsidRPr="004A0C53">
            <w:t>'s</w:t>
          </w:r>
          <w:r w:rsidRPr="004A0C53">
            <w:t xml:space="preserve"> name</w:t>
          </w:r>
        </w:p>
      </w:sdtContent>
    </w:sdt>
    <w:p w14:paraId="78AB414F" w14:textId="77777777" w:rsidR="00295522" w:rsidRPr="004A0C53" w:rsidRDefault="00000000" w:rsidP="0033256C">
      <w:pPr>
        <w:pStyle w:val="Subtitle"/>
      </w:pPr>
      <w:sdt>
        <w:sdtPr>
          <w:alias w:val="Grade level"/>
          <w:tag w:val="Grade level"/>
          <w:id w:val="-1473129399"/>
          <w:placeholder>
            <w:docPart w:val="94F1638B0EC6414999EB683995C08619"/>
          </w:placeholder>
          <w:temporary/>
          <w:showingPlcHdr/>
          <w15:appearance w15:val="hidden"/>
        </w:sdtPr>
        <w:sdtContent>
          <w:r w:rsidR="00BB1BDC" w:rsidRPr="004A0C53">
            <w:t>Grade level</w:t>
          </w:r>
          <w:r w:rsidR="00D03B5B" w:rsidRPr="004A0C53">
            <w:t>(s)</w:t>
          </w:r>
        </w:sdtContent>
      </w:sdt>
    </w:p>
    <w:p w14:paraId="5CF564FD" w14:textId="77777777" w:rsidR="005F54D3" w:rsidRPr="004A0C53" w:rsidRDefault="00000000" w:rsidP="0033256C">
      <w:pPr>
        <w:pStyle w:val="Subtitle"/>
      </w:pPr>
      <w:sdt>
        <w:sdtPr>
          <w:alias w:val="School name"/>
          <w:tag w:val="School name"/>
          <w:id w:val="2128816111"/>
          <w:placeholder>
            <w:docPart w:val="6A8D8F2E4B444A389CCF006EB24F8D23"/>
          </w:placeholder>
          <w:temporary/>
          <w:showingPlcHdr/>
          <w15:appearance w15:val="hidden"/>
        </w:sdtPr>
        <w:sdtContent>
          <w:r w:rsidR="009A4757" w:rsidRPr="004A0C53">
            <w:t>School name</w:t>
          </w:r>
        </w:sdtContent>
      </w:sdt>
    </w:p>
    <w:p w14:paraId="4D303053" w14:textId="77777777" w:rsidR="002C0C4F" w:rsidRPr="004A0C53" w:rsidRDefault="002C0C4F" w:rsidP="00C37E9A">
      <w:pPr>
        <w:rPr>
          <w:sz w:val="28"/>
        </w:rPr>
        <w:sectPr w:rsidR="002C0C4F" w:rsidRPr="004A0C53" w:rsidSect="0022764D">
          <w:headerReference w:type="even" r:id="rId9"/>
          <w:headerReference w:type="default" r:id="rId10"/>
          <w:footerReference w:type="even" r:id="rId11"/>
          <w:footerReference w:type="default" r:id="rId12"/>
          <w:headerReference w:type="first" r:id="rId13"/>
          <w:footerReference w:type="first" r:id="rId14"/>
          <w:pgSz w:w="7920" w:h="12240" w:orient="landscape"/>
          <w:pgMar w:top="1872" w:right="1440" w:bottom="720" w:left="1440" w:header="720" w:footer="720" w:gutter="0"/>
          <w:pgNumType w:start="1"/>
          <w:cols w:space="720"/>
          <w:docGrid w:linePitch="360"/>
        </w:sectPr>
      </w:pPr>
    </w:p>
    <w:p w14:paraId="4CBAC801" w14:textId="77777777" w:rsidR="007D2F22" w:rsidRPr="004A0C53" w:rsidRDefault="00000000" w:rsidP="00A35038">
      <w:pPr>
        <w:pStyle w:val="Title"/>
      </w:pPr>
      <w:sdt>
        <w:sdtPr>
          <w:alias w:val="Book title"/>
          <w:tag w:val="Book title"/>
          <w:id w:val="537479676"/>
          <w:placeholder>
            <w:docPart w:val="2B1DC87FB61046FCA9B633F59577FFD3"/>
          </w:placeholder>
          <w:temporary/>
          <w:showingPlcHdr/>
          <w15:appearance w15:val="hidden"/>
        </w:sdtPr>
        <w:sdtContent>
          <w:r w:rsidR="006D4A29" w:rsidRPr="004A0C53">
            <w:t>Book title</w:t>
          </w:r>
        </w:sdtContent>
      </w:sdt>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Layout table"/>
        <w:tblDescription w:val="Layout table"/>
      </w:tblPr>
      <w:tblGrid>
        <w:gridCol w:w="2520"/>
        <w:gridCol w:w="2520"/>
      </w:tblGrid>
      <w:tr w:rsidR="004944F7" w:rsidRPr="004A0C53" w14:paraId="231DB543" w14:textId="77777777" w:rsidTr="00881E6A">
        <w:trPr>
          <w:trHeight w:val="6120"/>
          <w:jc w:val="center"/>
        </w:trPr>
        <w:tc>
          <w:tcPr>
            <w:tcW w:w="2520" w:type="dxa"/>
          </w:tcPr>
          <w:p w14:paraId="34979EC3" w14:textId="77777777" w:rsidR="00210F45" w:rsidRPr="004A0C53" w:rsidRDefault="00000000" w:rsidP="00F2438A">
            <w:pPr>
              <w:pStyle w:val="Author"/>
            </w:pPr>
            <w:sdt>
              <w:sdtPr>
                <w:alias w:val="Author"/>
                <w:tag w:val="Author"/>
                <w:id w:val="1489904642"/>
                <w:placeholder>
                  <w:docPart w:val="C2166CD54DD04B47BB9E87B8C3DCA7FE"/>
                </w:placeholder>
                <w:temporary/>
                <w:showingPlcHdr/>
                <w15:appearance w15:val="hidden"/>
              </w:sdtPr>
              <w:sdtContent>
                <w:r w:rsidR="00210F45" w:rsidRPr="004A0C53">
                  <w:t>Ernesto Mazza</w:t>
                </w:r>
              </w:sdtContent>
            </w:sdt>
          </w:p>
          <w:sdt>
            <w:sdtPr>
              <w:alias w:val="Author"/>
              <w:tag w:val="Author"/>
              <w:id w:val="1506010728"/>
              <w:placeholder>
                <w:docPart w:val="E960EDED3DC34C34B34405436BB977A6"/>
              </w:placeholder>
              <w:temporary/>
              <w:showingPlcHdr/>
              <w15:appearance w15:val="hidden"/>
            </w:sdtPr>
            <w:sdtContent>
              <w:p w14:paraId="37B274DC" w14:textId="77777777" w:rsidR="00210F45" w:rsidRPr="004A0C53" w:rsidRDefault="00210F45" w:rsidP="00F2438A">
                <w:pPr>
                  <w:pStyle w:val="Author"/>
                </w:pPr>
                <w:r w:rsidRPr="004A0C53">
                  <w:t>Lesa Wallace</w:t>
                </w:r>
              </w:p>
            </w:sdtContent>
          </w:sdt>
          <w:sdt>
            <w:sdtPr>
              <w:alias w:val="Author"/>
              <w:tag w:val="Author"/>
              <w:id w:val="22151343"/>
              <w:placeholder>
                <w:docPart w:val="7E3C9DB926AE4F6697103ED553FA7F70"/>
              </w:placeholder>
              <w:temporary/>
              <w:showingPlcHdr/>
              <w15:appearance w15:val="hidden"/>
            </w:sdtPr>
            <w:sdtContent>
              <w:p w14:paraId="5439E37A" w14:textId="77777777" w:rsidR="00210F45" w:rsidRPr="004A0C53" w:rsidRDefault="00210F45" w:rsidP="00F2438A">
                <w:pPr>
                  <w:pStyle w:val="Author"/>
                </w:pPr>
                <w:r w:rsidRPr="004A0C53">
                  <w:t>Lynette Yang</w:t>
                </w:r>
              </w:p>
            </w:sdtContent>
          </w:sdt>
          <w:sdt>
            <w:sdtPr>
              <w:alias w:val="Author"/>
              <w:tag w:val="Author"/>
              <w:id w:val="2083334474"/>
              <w:placeholder>
                <w:docPart w:val="9ADC0D6BB92D46E7AE7C6E0FA2205DFC"/>
              </w:placeholder>
              <w:temporary/>
              <w:showingPlcHdr/>
              <w15:appearance w15:val="hidden"/>
            </w:sdtPr>
            <w:sdtContent>
              <w:p w14:paraId="4BD8AB11" w14:textId="77777777" w:rsidR="00210F45" w:rsidRPr="004A0C53" w:rsidRDefault="00210F45" w:rsidP="00F2438A">
                <w:pPr>
                  <w:pStyle w:val="Author"/>
                </w:pPr>
                <w:r w:rsidRPr="004A0C53">
                  <w:t>Author name</w:t>
                </w:r>
              </w:p>
            </w:sdtContent>
          </w:sdt>
          <w:sdt>
            <w:sdtPr>
              <w:alias w:val="Author"/>
              <w:tag w:val="Author"/>
              <w:id w:val="-156997375"/>
              <w:placeholder>
                <w:docPart w:val="68D7E334ACF04460B58452FD7FAAB82C"/>
              </w:placeholder>
              <w:temporary/>
              <w:showingPlcHdr/>
              <w15:appearance w15:val="hidden"/>
            </w:sdtPr>
            <w:sdtContent>
              <w:p w14:paraId="52278CA8" w14:textId="77777777" w:rsidR="004944F7" w:rsidRPr="004A0C53" w:rsidRDefault="00210F45" w:rsidP="00C452C7">
                <w:pPr>
                  <w:pStyle w:val="Author"/>
                </w:pPr>
                <w:r w:rsidRPr="004A0C53">
                  <w:t>Author name</w:t>
                </w:r>
              </w:p>
            </w:sdtContent>
          </w:sdt>
        </w:tc>
        <w:tc>
          <w:tcPr>
            <w:tcW w:w="2520" w:type="dxa"/>
          </w:tcPr>
          <w:sdt>
            <w:sdtPr>
              <w:alias w:val="Author"/>
              <w:tag w:val="Author"/>
              <w:id w:val="-963114122"/>
              <w:placeholder>
                <w:docPart w:val="AF8EF77CBA8D427BBC3BBE9A597DD835"/>
              </w:placeholder>
              <w:temporary/>
              <w:showingPlcHdr/>
              <w15:appearance w15:val="hidden"/>
            </w:sdtPr>
            <w:sdtContent>
              <w:p w14:paraId="524BEEEF" w14:textId="77777777" w:rsidR="00210F45" w:rsidRPr="004A0C53" w:rsidRDefault="00210F45" w:rsidP="00F2438A">
                <w:pPr>
                  <w:pStyle w:val="Author"/>
                </w:pPr>
                <w:r w:rsidRPr="004A0C53">
                  <w:t>Author name</w:t>
                </w:r>
              </w:p>
            </w:sdtContent>
          </w:sdt>
          <w:sdt>
            <w:sdtPr>
              <w:alias w:val="Author"/>
              <w:tag w:val="Author"/>
              <w:id w:val="1612784876"/>
              <w:placeholder>
                <w:docPart w:val="630133791A894F85AA5DC9026B26503D"/>
              </w:placeholder>
              <w:temporary/>
              <w:showingPlcHdr/>
              <w15:appearance w15:val="hidden"/>
            </w:sdtPr>
            <w:sdtContent>
              <w:p w14:paraId="461A21DD" w14:textId="77777777" w:rsidR="00210F45" w:rsidRPr="004A0C53" w:rsidRDefault="00210F45" w:rsidP="00F2438A">
                <w:pPr>
                  <w:pStyle w:val="Author"/>
                </w:pPr>
                <w:r w:rsidRPr="004A0C53">
                  <w:t>Author name</w:t>
                </w:r>
              </w:p>
            </w:sdtContent>
          </w:sdt>
          <w:sdt>
            <w:sdtPr>
              <w:alias w:val="Author"/>
              <w:tag w:val="Author"/>
              <w:id w:val="-730690433"/>
              <w:placeholder>
                <w:docPart w:val="CCA32D15184F4D2486228D2FE9C676F8"/>
              </w:placeholder>
              <w:temporary/>
              <w:showingPlcHdr/>
              <w15:appearance w15:val="hidden"/>
            </w:sdtPr>
            <w:sdtContent>
              <w:p w14:paraId="7391E95C" w14:textId="77777777" w:rsidR="00210F45" w:rsidRPr="004A0C53" w:rsidRDefault="00210F45" w:rsidP="00F2438A">
                <w:pPr>
                  <w:pStyle w:val="Author"/>
                </w:pPr>
                <w:r w:rsidRPr="004A0C53">
                  <w:t>Author name</w:t>
                </w:r>
              </w:p>
            </w:sdtContent>
          </w:sdt>
          <w:sdt>
            <w:sdtPr>
              <w:alias w:val="Author"/>
              <w:tag w:val="Author"/>
              <w:id w:val="-598862787"/>
              <w:placeholder>
                <w:docPart w:val="A5A97CF844864B92AEFB09B0C17DBE55"/>
              </w:placeholder>
              <w:temporary/>
              <w:showingPlcHdr/>
              <w15:appearance w15:val="hidden"/>
            </w:sdtPr>
            <w:sdtContent>
              <w:p w14:paraId="3FB2529A" w14:textId="77777777" w:rsidR="00210F45" w:rsidRPr="004A0C53" w:rsidRDefault="00210F45" w:rsidP="00F2438A">
                <w:pPr>
                  <w:pStyle w:val="Author"/>
                </w:pPr>
                <w:r w:rsidRPr="004A0C53">
                  <w:t>Author name</w:t>
                </w:r>
              </w:p>
            </w:sdtContent>
          </w:sdt>
          <w:sdt>
            <w:sdtPr>
              <w:alias w:val="Author"/>
              <w:tag w:val="Author"/>
              <w:id w:val="-904533430"/>
              <w:placeholder>
                <w:docPart w:val="E3E17A40C3BF43109A02906FE208E582"/>
              </w:placeholder>
              <w:temporary/>
              <w:showingPlcHdr/>
              <w15:appearance w15:val="hidden"/>
            </w:sdtPr>
            <w:sdtContent>
              <w:p w14:paraId="3717B23E" w14:textId="77777777" w:rsidR="004944F7" w:rsidRPr="004A0C53" w:rsidRDefault="00210F45" w:rsidP="00F2438A">
                <w:pPr>
                  <w:pStyle w:val="Author"/>
                </w:pPr>
                <w:r w:rsidRPr="004A0C53">
                  <w:t>Author name</w:t>
                </w:r>
              </w:p>
            </w:sdtContent>
          </w:sdt>
        </w:tc>
      </w:tr>
    </w:tbl>
    <w:sdt>
      <w:sdtPr>
        <w:alias w:val="Date"/>
        <w:tag w:val="Date"/>
        <w:id w:val="-571966097"/>
        <w:placeholder>
          <w:docPart w:val="DC9AA36F39A04A9C972E2DDA8522EAB0"/>
        </w:placeholder>
        <w:temporary/>
        <w:showingPlcHdr/>
        <w15:appearance w15:val="hidden"/>
      </w:sdtPr>
      <w:sdtContent>
        <w:p w14:paraId="45BFA2C8" w14:textId="77777777" w:rsidR="007D2F22" w:rsidRPr="004A0C53" w:rsidRDefault="00BB7F9C" w:rsidP="0033256C">
          <w:pPr>
            <w:pStyle w:val="Subtitle"/>
          </w:pPr>
          <w:r w:rsidRPr="004A0C53">
            <w:t>Date</w:t>
          </w:r>
        </w:p>
      </w:sdtContent>
    </w:sdt>
    <w:p w14:paraId="63D4AB85" w14:textId="77777777" w:rsidR="00C452C7" w:rsidRPr="004A0C53" w:rsidRDefault="00000000" w:rsidP="00C452C7">
      <w:pPr>
        <w:pStyle w:val="Subtitle"/>
      </w:pPr>
      <w:sdt>
        <w:sdtPr>
          <w:alias w:val="School name"/>
          <w:tag w:val="School name"/>
          <w:id w:val="1418131399"/>
          <w:placeholder>
            <w:docPart w:val="3F3D5C175EB34801838A479383C076C5"/>
          </w:placeholder>
          <w:temporary/>
          <w:showingPlcHdr/>
          <w15:appearance w15:val="hidden"/>
        </w:sdtPr>
        <w:sdtContent>
          <w:r w:rsidR="00C452C7" w:rsidRPr="004A0C53">
            <w:t>School name</w:t>
          </w:r>
        </w:sdtContent>
      </w:sdt>
      <w:r w:rsidR="00C452C7" w:rsidRPr="004A0C53">
        <w:br w:type="page"/>
      </w:r>
    </w:p>
    <w:p w14:paraId="70C4F77D" w14:textId="77777777" w:rsidR="00665970" w:rsidRPr="004A0C53" w:rsidRDefault="0022764D" w:rsidP="0033256C">
      <w:pPr>
        <w:pStyle w:val="Subtitle"/>
      </w:pPr>
      <w:r w:rsidRPr="004A0C53">
        <w:lastRenderedPageBreak/>
        <w:t xml:space="preserve">Copyright </w:t>
      </w:r>
      <w:r w:rsidR="00665970" w:rsidRPr="004A0C53">
        <w:t xml:space="preserve">© </w:t>
      </w:r>
      <w:sdt>
        <w:sdtPr>
          <w:alias w:val="Copyright year"/>
          <w:tag w:val="Copyright year"/>
          <w:id w:val="1963079212"/>
          <w:placeholder>
            <w:docPart w:val="7E7B18356DA948018F8781820EF90A81"/>
          </w:placeholder>
          <w:temporary/>
          <w:showingPlcHdr/>
          <w15:appearance w15:val="hidden"/>
        </w:sdtPr>
        <w:sdtContent>
          <w:r w:rsidR="009A1509" w:rsidRPr="004A0C53">
            <w:t>2019</w:t>
          </w:r>
        </w:sdtContent>
      </w:sdt>
    </w:p>
    <w:p w14:paraId="4F575F02" w14:textId="77777777" w:rsidR="00665970" w:rsidRPr="004A0C53" w:rsidRDefault="00665970" w:rsidP="0033256C">
      <w:pPr>
        <w:pStyle w:val="Subtitle"/>
      </w:pPr>
      <w:r w:rsidRPr="004A0C53">
        <w:t xml:space="preserve">by </w:t>
      </w:r>
      <w:sdt>
        <w:sdtPr>
          <w:alias w:val="Copyright holder"/>
          <w:tag w:val="Copyright holder"/>
          <w:id w:val="976265059"/>
          <w:placeholder>
            <w:docPart w:val="AE342AB3ACC24041B643A2136516C946"/>
          </w:placeholder>
          <w:temporary/>
          <w:showingPlcHdr/>
          <w15:appearance w15:val="hidden"/>
        </w:sdtPr>
        <w:sdtContent>
          <w:r w:rsidR="009A1509" w:rsidRPr="004A0C53">
            <w:t>Copyright holder name</w:t>
          </w:r>
        </w:sdtContent>
      </w:sdt>
    </w:p>
    <w:p w14:paraId="65E4BF71" w14:textId="77777777" w:rsidR="00665970" w:rsidRPr="004A0C53" w:rsidRDefault="00665970" w:rsidP="0033256C">
      <w:pPr>
        <w:pStyle w:val="Subtitle"/>
      </w:pPr>
      <w:r w:rsidRPr="004A0C53">
        <w:t>ISBN:</w:t>
      </w:r>
      <w:r w:rsidR="00896C4B" w:rsidRPr="004A0C53">
        <w:t xml:space="preserve"> </w:t>
      </w:r>
      <w:sdt>
        <w:sdtPr>
          <w:alias w:val="ISBN number"/>
          <w:tag w:val="ISBN number"/>
          <w:id w:val="874352148"/>
          <w:placeholder>
            <w:docPart w:val="5C85F543260B465383425DFE16ABE921"/>
          </w:placeholder>
          <w:temporary/>
          <w:showingPlcHdr/>
          <w15:appearance w15:val="hidden"/>
        </w:sdtPr>
        <w:sdtContent>
          <w:r w:rsidR="00896C4B" w:rsidRPr="004A0C53">
            <w:t>123-45678-9</w:t>
          </w:r>
        </w:sdtContent>
      </w:sdt>
    </w:p>
    <w:p w14:paraId="13914B96" w14:textId="77777777" w:rsidR="00665970" w:rsidRPr="004A0C53" w:rsidRDefault="00665970" w:rsidP="0033256C">
      <w:pPr>
        <w:pStyle w:val="Subtitle"/>
      </w:pPr>
      <w:r w:rsidRPr="004A0C53">
        <w:t xml:space="preserve">Printed in </w:t>
      </w:r>
      <w:sdt>
        <w:sdtPr>
          <w:alias w:val="Country name"/>
          <w:tag w:val="Country name"/>
          <w:id w:val="933253072"/>
          <w:placeholder>
            <w:docPart w:val="0901A793828E457E810F36056ED157B4"/>
          </w:placeholder>
          <w:temporary/>
          <w:showingPlcHdr/>
          <w15:appearance w15:val="hidden"/>
        </w:sdtPr>
        <w:sdtContent>
          <w:r w:rsidR="00896C4B" w:rsidRPr="004A0C53">
            <w:t>Country name</w:t>
          </w:r>
        </w:sdtContent>
      </w:sdt>
    </w:p>
    <w:p w14:paraId="480D84CC" w14:textId="77777777" w:rsidR="004944F7" w:rsidRPr="004A0C53" w:rsidRDefault="0022764D" w:rsidP="004944F7">
      <w:r w:rsidRPr="004A0C53">
        <w:br w:type="page"/>
      </w:r>
      <w:bookmarkStart w:id="0" w:name="_Toc4526269"/>
      <w:bookmarkStart w:id="1" w:name="_Toc4525293"/>
    </w:p>
    <w:sdt>
      <w:sdtPr>
        <w:rPr>
          <w:noProof/>
          <w:spacing w:val="15"/>
          <w:sz w:val="24"/>
        </w:rPr>
        <w:id w:val="249324085"/>
        <w:docPartObj>
          <w:docPartGallery w:val="Table of Contents"/>
          <w:docPartUnique/>
        </w:docPartObj>
      </w:sdtPr>
      <w:sdtEndPr>
        <w:rPr>
          <w:b/>
          <w:bCs/>
        </w:rPr>
      </w:sdtEndPr>
      <w:sdtContent>
        <w:p w14:paraId="49AC4EA4" w14:textId="77777777" w:rsidR="00574218" w:rsidRPr="004A0C53" w:rsidRDefault="00574218">
          <w:pPr>
            <w:pStyle w:val="TOCHeading"/>
          </w:pPr>
          <w:r w:rsidRPr="004A0C53">
            <w:t>Table of Contents</w:t>
          </w:r>
        </w:p>
        <w:p w14:paraId="7251BCD2" w14:textId="77777777" w:rsidR="005F5967" w:rsidRPr="004A0C53" w:rsidRDefault="005F5967">
          <w:pPr>
            <w:pStyle w:val="TOC1"/>
            <w:rPr>
              <w:rFonts w:asciiTheme="minorHAnsi" w:eastAsiaTheme="minorEastAsia" w:hAnsiTheme="minorHAnsi"/>
              <w:spacing w:val="0"/>
              <w:sz w:val="22"/>
            </w:rPr>
          </w:pPr>
          <w:r w:rsidRPr="004A0C53">
            <w:fldChar w:fldCharType="begin"/>
          </w:r>
          <w:r w:rsidRPr="004A0C53">
            <w:instrText xml:space="preserve"> TOC \o "1-1" \h \z \t "Title 1,1,Title 2,1,Title 3,1,Title 4,1" </w:instrText>
          </w:r>
          <w:r w:rsidRPr="004A0C53">
            <w:fldChar w:fldCharType="separate"/>
          </w:r>
          <w:hyperlink w:anchor="_Toc5218898" w:history="1">
            <w:r w:rsidRPr="004A0C53">
              <w:rPr>
                <w:rStyle w:val="Hyperlink"/>
              </w:rPr>
              <w:t>Jazz Hands by Lynette Yang</w:t>
            </w:r>
            <w:r w:rsidRPr="004A0C53">
              <w:rPr>
                <w:webHidden/>
              </w:rPr>
              <w:tab/>
            </w:r>
            <w:r w:rsidRPr="004A0C53">
              <w:rPr>
                <w:webHidden/>
              </w:rPr>
              <w:fldChar w:fldCharType="begin"/>
            </w:r>
            <w:r w:rsidRPr="004A0C53">
              <w:rPr>
                <w:webHidden/>
              </w:rPr>
              <w:instrText xml:space="preserve"> PAGEREF _Toc5218898 \h </w:instrText>
            </w:r>
            <w:r w:rsidRPr="004A0C53">
              <w:rPr>
                <w:webHidden/>
              </w:rPr>
            </w:r>
            <w:r w:rsidRPr="004A0C53">
              <w:rPr>
                <w:webHidden/>
              </w:rPr>
              <w:fldChar w:fldCharType="separate"/>
            </w:r>
            <w:r w:rsidR="004A0C53" w:rsidRPr="004A0C53">
              <w:rPr>
                <w:webHidden/>
              </w:rPr>
              <w:t>3</w:t>
            </w:r>
            <w:r w:rsidRPr="004A0C53">
              <w:rPr>
                <w:webHidden/>
              </w:rPr>
              <w:fldChar w:fldCharType="end"/>
            </w:r>
          </w:hyperlink>
        </w:p>
        <w:p w14:paraId="44C5BCEC" w14:textId="77777777" w:rsidR="005F5967" w:rsidRPr="004A0C53" w:rsidRDefault="00000000">
          <w:pPr>
            <w:pStyle w:val="TOC1"/>
            <w:rPr>
              <w:rFonts w:asciiTheme="minorHAnsi" w:eastAsiaTheme="minorEastAsia" w:hAnsiTheme="minorHAnsi"/>
              <w:spacing w:val="0"/>
              <w:sz w:val="22"/>
            </w:rPr>
          </w:pPr>
          <w:hyperlink w:anchor="_Toc5218899" w:history="1">
            <w:r w:rsidR="005F5967" w:rsidRPr="004A0C53">
              <w:rPr>
                <w:rStyle w:val="Hyperlink"/>
              </w:rPr>
              <w:t>poetry by Ernesto Mazza</w:t>
            </w:r>
            <w:r w:rsidR="005F5967" w:rsidRPr="004A0C53">
              <w:rPr>
                <w:webHidden/>
              </w:rPr>
              <w:tab/>
            </w:r>
            <w:r w:rsidR="005F5967" w:rsidRPr="004A0C53">
              <w:rPr>
                <w:webHidden/>
              </w:rPr>
              <w:fldChar w:fldCharType="begin"/>
            </w:r>
            <w:r w:rsidR="005F5967" w:rsidRPr="004A0C53">
              <w:rPr>
                <w:webHidden/>
              </w:rPr>
              <w:instrText xml:space="preserve"> PAGEREF _Toc5218899 \h </w:instrText>
            </w:r>
            <w:r w:rsidR="005F5967" w:rsidRPr="004A0C53">
              <w:rPr>
                <w:webHidden/>
              </w:rPr>
            </w:r>
            <w:r w:rsidR="005F5967" w:rsidRPr="004A0C53">
              <w:rPr>
                <w:webHidden/>
              </w:rPr>
              <w:fldChar w:fldCharType="separate"/>
            </w:r>
            <w:r w:rsidR="004A0C53" w:rsidRPr="004A0C53">
              <w:rPr>
                <w:webHidden/>
              </w:rPr>
              <w:t>3</w:t>
            </w:r>
            <w:r w:rsidR="005F5967" w:rsidRPr="004A0C53">
              <w:rPr>
                <w:webHidden/>
              </w:rPr>
              <w:fldChar w:fldCharType="end"/>
            </w:r>
          </w:hyperlink>
        </w:p>
        <w:p w14:paraId="70ED94A8" w14:textId="77777777" w:rsidR="005F5967" w:rsidRPr="004A0C53" w:rsidRDefault="00000000">
          <w:pPr>
            <w:pStyle w:val="TOC1"/>
            <w:rPr>
              <w:rFonts w:asciiTheme="minorHAnsi" w:eastAsiaTheme="minorEastAsia" w:hAnsiTheme="minorHAnsi"/>
              <w:spacing w:val="0"/>
              <w:sz w:val="22"/>
            </w:rPr>
          </w:pPr>
          <w:hyperlink w:anchor="_Toc5218900" w:history="1">
            <w:r w:rsidR="005F5967" w:rsidRPr="004A0C53">
              <w:rPr>
                <w:rStyle w:val="Hyperlink"/>
              </w:rPr>
              <w:t>zest by Lesa Wallace</w:t>
            </w:r>
            <w:r w:rsidR="005F5967" w:rsidRPr="004A0C53">
              <w:rPr>
                <w:webHidden/>
              </w:rPr>
              <w:tab/>
            </w:r>
            <w:r w:rsidR="005F5967" w:rsidRPr="004A0C53">
              <w:rPr>
                <w:webHidden/>
              </w:rPr>
              <w:fldChar w:fldCharType="begin"/>
            </w:r>
            <w:r w:rsidR="005F5967" w:rsidRPr="004A0C53">
              <w:rPr>
                <w:webHidden/>
              </w:rPr>
              <w:instrText xml:space="preserve"> PAGEREF _Toc5218900 \h </w:instrText>
            </w:r>
            <w:r w:rsidR="005F5967" w:rsidRPr="004A0C53">
              <w:rPr>
                <w:webHidden/>
              </w:rPr>
            </w:r>
            <w:r w:rsidR="005F5967" w:rsidRPr="004A0C53">
              <w:rPr>
                <w:webHidden/>
              </w:rPr>
              <w:fldChar w:fldCharType="separate"/>
            </w:r>
            <w:r w:rsidR="004A0C53" w:rsidRPr="004A0C53">
              <w:rPr>
                <w:webHidden/>
              </w:rPr>
              <w:t>3</w:t>
            </w:r>
            <w:r w:rsidR="005F5967" w:rsidRPr="004A0C53">
              <w:rPr>
                <w:webHidden/>
              </w:rPr>
              <w:fldChar w:fldCharType="end"/>
            </w:r>
          </w:hyperlink>
        </w:p>
        <w:p w14:paraId="656CD296" w14:textId="77777777" w:rsidR="005F5967" w:rsidRPr="004A0C53" w:rsidRDefault="00000000">
          <w:pPr>
            <w:pStyle w:val="TOC1"/>
            <w:rPr>
              <w:rFonts w:asciiTheme="minorHAnsi" w:eastAsiaTheme="minorEastAsia" w:hAnsiTheme="minorHAnsi"/>
              <w:spacing w:val="0"/>
              <w:sz w:val="22"/>
            </w:rPr>
          </w:pPr>
          <w:hyperlink w:anchor="_Toc5218901" w:history="1">
            <w:r w:rsidR="005F5967" w:rsidRPr="004A0C53">
              <w:rPr>
                <w:rStyle w:val="Hyperlink"/>
              </w:rPr>
              <w:t>Poem title by Author</w:t>
            </w:r>
            <w:r w:rsidR="005F5967" w:rsidRPr="004A0C53">
              <w:rPr>
                <w:webHidden/>
              </w:rPr>
              <w:tab/>
            </w:r>
            <w:r w:rsidR="005F5967" w:rsidRPr="004A0C53">
              <w:rPr>
                <w:webHidden/>
              </w:rPr>
              <w:fldChar w:fldCharType="begin"/>
            </w:r>
            <w:r w:rsidR="005F5967" w:rsidRPr="004A0C53">
              <w:rPr>
                <w:webHidden/>
              </w:rPr>
              <w:instrText xml:space="preserve"> PAGEREF _Toc5218901 \h </w:instrText>
            </w:r>
            <w:r w:rsidR="005F5967" w:rsidRPr="004A0C53">
              <w:rPr>
                <w:webHidden/>
              </w:rPr>
            </w:r>
            <w:r w:rsidR="005F5967" w:rsidRPr="004A0C53">
              <w:rPr>
                <w:webHidden/>
              </w:rPr>
              <w:fldChar w:fldCharType="separate"/>
            </w:r>
            <w:r w:rsidR="004A0C53" w:rsidRPr="004A0C53">
              <w:rPr>
                <w:webHidden/>
              </w:rPr>
              <w:t>3</w:t>
            </w:r>
            <w:r w:rsidR="005F5967" w:rsidRPr="004A0C53">
              <w:rPr>
                <w:webHidden/>
              </w:rPr>
              <w:fldChar w:fldCharType="end"/>
            </w:r>
          </w:hyperlink>
        </w:p>
        <w:p w14:paraId="1AD7B184" w14:textId="77777777" w:rsidR="005F5967" w:rsidRPr="004A0C53" w:rsidRDefault="00000000">
          <w:pPr>
            <w:pStyle w:val="TOC1"/>
            <w:rPr>
              <w:rFonts w:asciiTheme="minorHAnsi" w:eastAsiaTheme="minorEastAsia" w:hAnsiTheme="minorHAnsi"/>
              <w:spacing w:val="0"/>
              <w:sz w:val="22"/>
            </w:rPr>
          </w:pPr>
          <w:hyperlink w:anchor="_Toc5218902" w:history="1">
            <w:r w:rsidR="005F5967" w:rsidRPr="004A0C53">
              <w:rPr>
                <w:rStyle w:val="Hyperlink"/>
              </w:rPr>
              <w:t>Authors</w:t>
            </w:r>
            <w:r w:rsidR="005F5967" w:rsidRPr="004A0C53">
              <w:rPr>
                <w:webHidden/>
              </w:rPr>
              <w:tab/>
            </w:r>
            <w:r w:rsidR="005F5967" w:rsidRPr="004A0C53">
              <w:rPr>
                <w:webHidden/>
              </w:rPr>
              <w:fldChar w:fldCharType="begin"/>
            </w:r>
            <w:r w:rsidR="005F5967" w:rsidRPr="004A0C53">
              <w:rPr>
                <w:webHidden/>
              </w:rPr>
              <w:instrText xml:space="preserve"> PAGEREF _Toc5218902 \h </w:instrText>
            </w:r>
            <w:r w:rsidR="005F5967" w:rsidRPr="004A0C53">
              <w:rPr>
                <w:webHidden/>
              </w:rPr>
            </w:r>
            <w:r w:rsidR="005F5967" w:rsidRPr="004A0C53">
              <w:rPr>
                <w:webHidden/>
              </w:rPr>
              <w:fldChar w:fldCharType="separate"/>
            </w:r>
            <w:r w:rsidR="004A0C53" w:rsidRPr="004A0C53">
              <w:rPr>
                <w:webHidden/>
              </w:rPr>
              <w:t>3</w:t>
            </w:r>
            <w:r w:rsidR="005F5967" w:rsidRPr="004A0C53">
              <w:rPr>
                <w:webHidden/>
              </w:rPr>
              <w:fldChar w:fldCharType="end"/>
            </w:r>
          </w:hyperlink>
        </w:p>
        <w:p w14:paraId="5FC1D371" w14:textId="77777777" w:rsidR="00574218" w:rsidRPr="004A0C53" w:rsidRDefault="005F5967" w:rsidP="00477624">
          <w:pPr>
            <w:pStyle w:val="TOC1"/>
          </w:pPr>
          <w:r w:rsidRPr="004A0C53">
            <w:fldChar w:fldCharType="end"/>
          </w:r>
        </w:p>
      </w:sdtContent>
    </w:sdt>
    <w:p w14:paraId="29D982A0" w14:textId="77777777" w:rsidR="004944F7" w:rsidRPr="004A0C53" w:rsidRDefault="004944F7" w:rsidP="004944F7"/>
    <w:p w14:paraId="1874EF2C" w14:textId="77777777" w:rsidR="006F470F" w:rsidRPr="004A0C53" w:rsidRDefault="006F470F" w:rsidP="006F470F">
      <w:pPr>
        <w:sectPr w:rsidR="006F470F" w:rsidRPr="004A0C53" w:rsidSect="000068EE">
          <w:type w:val="oddPage"/>
          <w:pgSz w:w="7920" w:h="12240" w:orient="landscape"/>
          <w:pgMar w:top="1872" w:right="1440" w:bottom="720" w:left="1440" w:header="720" w:footer="720" w:gutter="0"/>
          <w:pgNumType w:start="1"/>
          <w:cols w:space="720"/>
          <w:docGrid w:linePitch="360"/>
        </w:sectPr>
      </w:pPr>
    </w:p>
    <w:p w14:paraId="5908238E" w14:textId="77777777" w:rsidR="0071058F" w:rsidRPr="004A0C53" w:rsidRDefault="00917F72" w:rsidP="009C63F2">
      <w:pPr>
        <w:pStyle w:val="Title1"/>
      </w:pPr>
      <w:bookmarkStart w:id="2" w:name="_Toc4525295"/>
      <w:bookmarkStart w:id="3" w:name="_Toc4526271"/>
      <w:bookmarkStart w:id="4" w:name="_Toc4527259"/>
      <w:bookmarkStart w:id="5" w:name="_Toc5218898"/>
      <w:bookmarkEnd w:id="0"/>
      <w:bookmarkEnd w:id="1"/>
      <w:r w:rsidRPr="004A0C53">
        <w:rPr>
          <w:noProof/>
        </w:rPr>
        <w:lastRenderedPageBreak/>
        <w:drawing>
          <wp:anchor distT="0" distB="0" distL="114300" distR="114300" simplePos="0" relativeHeight="251687936" behindDoc="1" locked="0" layoutInCell="1" allowOverlap="1" wp14:anchorId="2E4880D7" wp14:editId="2E83935F">
            <wp:simplePos x="0" y="0"/>
            <wp:positionH relativeFrom="column">
              <wp:posOffset>-152400</wp:posOffset>
            </wp:positionH>
            <wp:positionV relativeFrom="paragraph">
              <wp:posOffset>1000125</wp:posOffset>
            </wp:positionV>
            <wp:extent cx="1810512" cy="4745736"/>
            <wp:effectExtent l="0" t="0" r="0" b="0"/>
            <wp:wrapTight wrapText="right">
              <wp:wrapPolygon edited="0">
                <wp:start x="6591" y="434"/>
                <wp:lineTo x="3864" y="1127"/>
                <wp:lineTo x="2273" y="1648"/>
                <wp:lineTo x="2273" y="2515"/>
                <wp:lineTo x="3409" y="4769"/>
                <wp:lineTo x="682" y="5376"/>
                <wp:lineTo x="227" y="5550"/>
                <wp:lineTo x="455" y="6157"/>
                <wp:lineTo x="1591" y="7544"/>
                <wp:lineTo x="4318" y="8931"/>
                <wp:lineTo x="1136" y="10319"/>
                <wp:lineTo x="0" y="11273"/>
                <wp:lineTo x="0" y="11446"/>
                <wp:lineTo x="909" y="11880"/>
                <wp:lineTo x="3637" y="13094"/>
                <wp:lineTo x="8182" y="14481"/>
                <wp:lineTo x="5682" y="14654"/>
                <wp:lineTo x="3637" y="15261"/>
                <wp:lineTo x="3637" y="15955"/>
                <wp:lineTo x="6137" y="17256"/>
                <wp:lineTo x="6819" y="18643"/>
                <wp:lineTo x="8410" y="20031"/>
                <wp:lineTo x="10910" y="21331"/>
                <wp:lineTo x="12046" y="21331"/>
                <wp:lineTo x="11819" y="20031"/>
                <wp:lineTo x="7955" y="18643"/>
                <wp:lineTo x="9092" y="18643"/>
                <wp:lineTo x="14092" y="17256"/>
                <wp:lineTo x="15456" y="16302"/>
                <wp:lineTo x="15910" y="15868"/>
                <wp:lineTo x="15910" y="15088"/>
                <wp:lineTo x="13410" y="13094"/>
                <wp:lineTo x="15001" y="12400"/>
                <wp:lineTo x="15001" y="11966"/>
                <wp:lineTo x="14319" y="11706"/>
                <wp:lineTo x="12046" y="10145"/>
                <wp:lineTo x="8182" y="9278"/>
                <wp:lineTo x="5682" y="8931"/>
                <wp:lineTo x="5455" y="7544"/>
                <wp:lineTo x="10228" y="7544"/>
                <wp:lineTo x="16592" y="6764"/>
                <wp:lineTo x="16365" y="6157"/>
                <wp:lineTo x="20001" y="5810"/>
                <wp:lineTo x="20001" y="5029"/>
                <wp:lineTo x="17501" y="4509"/>
                <wp:lineTo x="17274" y="4162"/>
                <wp:lineTo x="15228" y="3382"/>
                <wp:lineTo x="17729" y="3122"/>
                <wp:lineTo x="17956" y="2428"/>
                <wp:lineTo x="16592" y="1734"/>
                <wp:lineTo x="7728" y="434"/>
                <wp:lineTo x="6591" y="434"/>
              </wp:wrapPolygon>
            </wp:wrapTight>
            <wp:docPr id="3" name="Picture 3" descr="Flowers on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wor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0512" cy="4745736"/>
                    </a:xfrm>
                    <a:prstGeom prst="rect">
                      <a:avLst/>
                    </a:prstGeom>
                  </pic:spPr>
                </pic:pic>
              </a:graphicData>
            </a:graphic>
            <wp14:sizeRelH relativeFrom="margin">
              <wp14:pctWidth>0</wp14:pctWidth>
            </wp14:sizeRelH>
            <wp14:sizeRelV relativeFrom="margin">
              <wp14:pctHeight>0</wp14:pctHeight>
            </wp14:sizeRelV>
          </wp:anchor>
        </w:drawing>
      </w:r>
      <w:sdt>
        <w:sdtPr>
          <w:alias w:val="Poem title"/>
          <w:tag w:val="Poem title"/>
          <w:id w:val="205376058"/>
          <w:placeholder>
            <w:docPart w:val="B96A287E63434A3E881BFEA47F238084"/>
          </w:placeholder>
          <w:temporary/>
          <w:showingPlcHdr/>
          <w15:appearance w15:val="hidden"/>
        </w:sdtPr>
        <w:sdtContent>
          <w:r w:rsidR="00F3204B" w:rsidRPr="004A0C53">
            <w:t>Jazz Hands</w:t>
          </w:r>
        </w:sdtContent>
      </w:sdt>
      <w:r w:rsidR="0071058F" w:rsidRPr="004A0C53">
        <w:br/>
      </w:r>
      <w:r w:rsidR="0071058F" w:rsidRPr="004A0C53">
        <w:rPr>
          <w:rStyle w:val="Author1"/>
        </w:rPr>
        <w:t xml:space="preserve">by </w:t>
      </w:r>
      <w:bookmarkEnd w:id="2"/>
      <w:bookmarkEnd w:id="3"/>
      <w:bookmarkEnd w:id="4"/>
      <w:sdt>
        <w:sdtPr>
          <w:rPr>
            <w:rStyle w:val="Author1"/>
          </w:rPr>
          <w:alias w:val="Poem author"/>
          <w:tag w:val="Poem author"/>
          <w:id w:val="1690648683"/>
          <w:placeholder>
            <w:docPart w:val="159C0BC2FA8F41468074F33DC48B54FF"/>
          </w:placeholder>
          <w:temporary/>
          <w:showingPlcHdr/>
          <w15:appearance w15:val="hidden"/>
        </w:sdtPr>
        <w:sdtContent>
          <w:r w:rsidRPr="004A0C53">
            <w:rPr>
              <w:rStyle w:val="Author1"/>
            </w:rPr>
            <w:t>Lynette Yang</w:t>
          </w:r>
        </w:sdtContent>
      </w:sdt>
      <w:bookmarkEnd w:id="5"/>
    </w:p>
    <w:sdt>
      <w:sdtPr>
        <w:alias w:val="Poem text"/>
        <w:tag w:val="Poem text"/>
        <w:id w:val="-305162082"/>
        <w:placeholder>
          <w:docPart w:val="464F406976C64EA6B372F060989BEF83"/>
        </w:placeholder>
        <w:temporary/>
        <w:showingPlcHdr/>
        <w15:appearance w15:val="hidden"/>
      </w:sdtPr>
      <w:sdtContent>
        <w:p w14:paraId="2848DDBF" w14:textId="77777777" w:rsidR="00917F72" w:rsidRPr="004A0C53" w:rsidRDefault="00917F72" w:rsidP="00917F72">
          <w:pPr>
            <w:pStyle w:val="Text1"/>
          </w:pPr>
          <w:r w:rsidRPr="004A0C53">
            <w:t>what do you call it?</w:t>
          </w:r>
        </w:p>
        <w:p w14:paraId="0E6FB617" w14:textId="77777777" w:rsidR="00917F72" w:rsidRPr="004A0C53" w:rsidRDefault="00917F72" w:rsidP="00917F72">
          <w:pPr>
            <w:pStyle w:val="Text1"/>
          </w:pPr>
          <w:r w:rsidRPr="004A0C53">
            <w:t>spread fingers and</w:t>
          </w:r>
        </w:p>
        <w:p w14:paraId="6EA951B1" w14:textId="77777777" w:rsidR="00917F72" w:rsidRPr="004A0C53" w:rsidRDefault="00917F72" w:rsidP="00917F72">
          <w:pPr>
            <w:pStyle w:val="Text1"/>
          </w:pPr>
          <w:r w:rsidRPr="004A0C53">
            <w:t>shake or jingle</w:t>
          </w:r>
        </w:p>
        <w:p w14:paraId="70AFDC1F" w14:textId="77777777" w:rsidR="00917F72" w:rsidRPr="004A0C53" w:rsidRDefault="00917F72" w:rsidP="00917F72">
          <w:pPr>
            <w:pStyle w:val="Text1"/>
          </w:pPr>
        </w:p>
        <w:p w14:paraId="259C95F6" w14:textId="77777777" w:rsidR="00917F72" w:rsidRPr="004A0C53" w:rsidRDefault="00917F72" w:rsidP="00917F72">
          <w:pPr>
            <w:pStyle w:val="Text1"/>
          </w:pPr>
          <w:r w:rsidRPr="004A0C53">
            <w:t>doesn't matter how old</w:t>
          </w:r>
        </w:p>
        <w:p w14:paraId="0331CC39" w14:textId="77777777" w:rsidR="00917F72" w:rsidRPr="004A0C53" w:rsidRDefault="00917F72" w:rsidP="00917F72">
          <w:pPr>
            <w:pStyle w:val="Text1"/>
          </w:pPr>
          <w:r w:rsidRPr="004A0C53">
            <w:t>how young the culture</w:t>
          </w:r>
        </w:p>
        <w:p w14:paraId="28744F9F" w14:textId="77777777" w:rsidR="00917F72" w:rsidRPr="004A0C53" w:rsidRDefault="00917F72" w:rsidP="00917F72">
          <w:pPr>
            <w:pStyle w:val="Text1"/>
          </w:pPr>
          <w:r w:rsidRPr="004A0C53">
            <w:t>recognized worldwide</w:t>
          </w:r>
        </w:p>
        <w:p w14:paraId="111F40FD" w14:textId="77777777" w:rsidR="00917F72" w:rsidRPr="004A0C53" w:rsidRDefault="00917F72" w:rsidP="00917F72">
          <w:pPr>
            <w:pStyle w:val="Text1"/>
          </w:pPr>
        </w:p>
        <w:p w14:paraId="770CD331" w14:textId="77777777" w:rsidR="00917F72" w:rsidRPr="004A0C53" w:rsidRDefault="00917F72" w:rsidP="00917F72">
          <w:pPr>
            <w:pStyle w:val="Text1"/>
          </w:pPr>
          <w:r w:rsidRPr="004A0C53">
            <w:t>comic or ironic</w:t>
          </w:r>
        </w:p>
        <w:p w14:paraId="420F023A" w14:textId="77777777" w:rsidR="00917F72" w:rsidRPr="004A0C53" w:rsidRDefault="00917F72" w:rsidP="00917F72">
          <w:pPr>
            <w:pStyle w:val="Text1"/>
          </w:pPr>
          <w:r w:rsidRPr="004A0C53">
            <w:t>up, down, sideways</w:t>
          </w:r>
        </w:p>
        <w:p w14:paraId="54D5359F" w14:textId="77777777" w:rsidR="00917F72" w:rsidRPr="004A0C53" w:rsidRDefault="00917F72" w:rsidP="00917F72">
          <w:pPr>
            <w:pStyle w:val="Text1"/>
          </w:pPr>
        </w:p>
        <w:p w14:paraId="12770AB4" w14:textId="77777777" w:rsidR="00917F72" w:rsidRPr="004A0C53" w:rsidRDefault="00917F72" w:rsidP="00917F72">
          <w:pPr>
            <w:pStyle w:val="Text1"/>
          </w:pPr>
          <w:r w:rsidRPr="004A0C53">
            <w:t>necessary to add a flourish</w:t>
          </w:r>
        </w:p>
        <w:p w14:paraId="7BE24B1E" w14:textId="77777777" w:rsidR="00917F72" w:rsidRPr="004A0C53" w:rsidRDefault="00917F72" w:rsidP="00917F72">
          <w:pPr>
            <w:pStyle w:val="Text1"/>
          </w:pPr>
          <w:r w:rsidRPr="004A0C53">
            <w:t>add pizzazz</w:t>
          </w:r>
        </w:p>
        <w:p w14:paraId="3368B2CA" w14:textId="77777777" w:rsidR="00917F72" w:rsidRPr="004A0C53" w:rsidRDefault="00917F72" w:rsidP="00917F72">
          <w:pPr>
            <w:pStyle w:val="Text1"/>
          </w:pPr>
        </w:p>
        <w:p w14:paraId="529FB0A5" w14:textId="77777777" w:rsidR="00917F72" w:rsidRPr="004A0C53" w:rsidRDefault="00917F72" w:rsidP="00917F72">
          <w:pPr>
            <w:pStyle w:val="Text1"/>
          </w:pPr>
          <w:r w:rsidRPr="004A0C53">
            <w:t>excessive</w:t>
          </w:r>
        </w:p>
        <w:p w14:paraId="53488BCC" w14:textId="77777777" w:rsidR="00917F72" w:rsidRPr="004A0C53" w:rsidRDefault="00917F72" w:rsidP="00917F72">
          <w:pPr>
            <w:pStyle w:val="Text1"/>
          </w:pPr>
          <w:r w:rsidRPr="004A0C53">
            <w:t>percussive</w:t>
          </w:r>
        </w:p>
        <w:p w14:paraId="2127F37E" w14:textId="77777777" w:rsidR="00917F72" w:rsidRPr="004A0C53" w:rsidRDefault="00917F72" w:rsidP="00917F72">
          <w:pPr>
            <w:pStyle w:val="Text1"/>
          </w:pPr>
          <w:r w:rsidRPr="004A0C53">
            <w:t>immoderate</w:t>
          </w:r>
        </w:p>
        <w:p w14:paraId="14B4EF36" w14:textId="77777777" w:rsidR="00917F72" w:rsidRPr="004A0C53" w:rsidRDefault="00917F72" w:rsidP="00917F72">
          <w:pPr>
            <w:pStyle w:val="Text1"/>
          </w:pPr>
          <w:r w:rsidRPr="004A0C53">
            <w:t>extravagant</w:t>
          </w:r>
        </w:p>
        <w:p w14:paraId="7C499433" w14:textId="77777777" w:rsidR="00917F72" w:rsidRPr="004A0C53" w:rsidRDefault="00917F72" w:rsidP="00917F72">
          <w:pPr>
            <w:pStyle w:val="Text1"/>
          </w:pPr>
        </w:p>
        <w:p w14:paraId="2DC76177" w14:textId="77777777" w:rsidR="00917F72" w:rsidRPr="004A0C53" w:rsidRDefault="00917F72" w:rsidP="00917F72">
          <w:pPr>
            <w:pStyle w:val="Text1"/>
          </w:pPr>
          <w:r w:rsidRPr="004A0C53">
            <w:t>dance</w:t>
          </w:r>
        </w:p>
        <w:p w14:paraId="54F2CC4D" w14:textId="77777777" w:rsidR="00917F72" w:rsidRPr="004A0C53" w:rsidRDefault="00917F72" w:rsidP="00917F72">
          <w:pPr>
            <w:pStyle w:val="Text1"/>
          </w:pPr>
        </w:p>
        <w:p w14:paraId="0194770D" w14:textId="77777777" w:rsidR="00917F72" w:rsidRPr="004A0C53" w:rsidRDefault="00917F72" w:rsidP="00917F72">
          <w:pPr>
            <w:pStyle w:val="Text1"/>
          </w:pPr>
          <w:r w:rsidRPr="004A0C53">
            <w:t>with jazz hands</w:t>
          </w:r>
        </w:p>
      </w:sdtContent>
    </w:sdt>
    <w:bookmarkStart w:id="6" w:name="_Toc4526270"/>
    <w:bookmarkStart w:id="7" w:name="_Toc4527258"/>
    <w:bookmarkStart w:id="8" w:name="_Toc5218899"/>
    <w:bookmarkStart w:id="9" w:name="_Toc4527260"/>
    <w:bookmarkStart w:id="10" w:name="_Toc4525294"/>
    <w:p w14:paraId="37A7CF5E" w14:textId="77777777" w:rsidR="0033256C" w:rsidRPr="004A0C53" w:rsidRDefault="00000000" w:rsidP="009C63F2">
      <w:pPr>
        <w:pStyle w:val="Title2"/>
      </w:pPr>
      <w:sdt>
        <w:sdtPr>
          <w:alias w:val="Poem title"/>
          <w:tag w:val="Poem title"/>
          <w:id w:val="392550595"/>
          <w:placeholder>
            <w:docPart w:val="2D6D88C7046846D3878BBC6075FDB928"/>
          </w:placeholder>
          <w:temporary/>
          <w:showingPlcHdr/>
          <w15:appearance w15:val="hidden"/>
        </w:sdtPr>
        <w:sdtContent>
          <w:r w:rsidR="00917F72" w:rsidRPr="004A0C53">
            <w:t>poetry</w:t>
          </w:r>
        </w:sdtContent>
      </w:sdt>
      <w:r w:rsidR="00DF135B" w:rsidRPr="004A0C53">
        <w:rPr>
          <w:noProof/>
        </w:rPr>
        <mc:AlternateContent>
          <mc:Choice Requires="wps">
            <w:drawing>
              <wp:anchor distT="0" distB="0" distL="320040" distR="320040" simplePos="0" relativeHeight="251678720" behindDoc="1" locked="0" layoutInCell="1" allowOverlap="1" wp14:anchorId="08B96022" wp14:editId="4AA9A9CE">
                <wp:simplePos x="0" y="0"/>
                <wp:positionH relativeFrom="column">
                  <wp:posOffset>725805</wp:posOffset>
                </wp:positionH>
                <wp:positionV relativeFrom="paragraph">
                  <wp:posOffset>874395</wp:posOffset>
                </wp:positionV>
                <wp:extent cx="3346704" cy="3346704"/>
                <wp:effectExtent l="0" t="0" r="0" b="0"/>
                <wp:wrapTight wrapText="bothSides">
                  <wp:wrapPolygon edited="0">
                    <wp:start x="12911" y="123"/>
                    <wp:lineTo x="7378" y="2336"/>
                    <wp:lineTo x="5287" y="4181"/>
                    <wp:lineTo x="3443" y="6148"/>
                    <wp:lineTo x="1967" y="6763"/>
                    <wp:lineTo x="1721" y="7132"/>
                    <wp:lineTo x="2090" y="8238"/>
                    <wp:lineTo x="1476" y="8361"/>
                    <wp:lineTo x="1476" y="9837"/>
                    <wp:lineTo x="861" y="10329"/>
                    <wp:lineTo x="984" y="12050"/>
                    <wp:lineTo x="3935" y="12173"/>
                    <wp:lineTo x="1844" y="14140"/>
                    <wp:lineTo x="1844" y="14263"/>
                    <wp:lineTo x="2951" y="16108"/>
                    <wp:lineTo x="3443" y="18075"/>
                    <wp:lineTo x="5164" y="19428"/>
                    <wp:lineTo x="5287" y="19674"/>
                    <wp:lineTo x="6025" y="19674"/>
                    <wp:lineTo x="8115" y="19428"/>
                    <wp:lineTo x="9960" y="18813"/>
                    <wp:lineTo x="9837" y="18075"/>
                    <wp:lineTo x="11927" y="18075"/>
                    <wp:lineTo x="16969" y="16723"/>
                    <wp:lineTo x="16969" y="16108"/>
                    <wp:lineTo x="18936" y="14263"/>
                    <wp:lineTo x="18936" y="14140"/>
                    <wp:lineTo x="18198" y="12173"/>
                    <wp:lineTo x="19182" y="11312"/>
                    <wp:lineTo x="19674" y="10329"/>
                    <wp:lineTo x="19305" y="10206"/>
                    <wp:lineTo x="20411" y="9714"/>
                    <wp:lineTo x="21026" y="8853"/>
                    <wp:lineTo x="20657" y="8238"/>
                    <wp:lineTo x="18936" y="6394"/>
                    <wp:lineTo x="16231" y="4304"/>
                    <wp:lineTo x="16231" y="3074"/>
                    <wp:lineTo x="13526" y="123"/>
                    <wp:lineTo x="12911" y="123"/>
                  </wp:wrapPolygon>
                </wp:wrapTight>
                <wp:docPr id="17" name="Oval 17" descr="Ink spot"/>
                <wp:cNvGraphicFramePr/>
                <a:graphic xmlns:a="http://schemas.openxmlformats.org/drawingml/2006/main">
                  <a:graphicData uri="http://schemas.microsoft.com/office/word/2010/wordprocessingShape">
                    <wps:wsp>
                      <wps:cNvSpPr/>
                      <wps:spPr>
                        <a:xfrm>
                          <a:off x="0" y="0"/>
                          <a:ext cx="3346704" cy="3346704"/>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A3358" id="Oval 17" o:spid="_x0000_s1026" alt="Ink spot" style="position:absolute;margin-left:57.15pt;margin-top:68.85pt;width:263.5pt;height:263.5pt;z-index:-251637760;visibility:visible;mso-wrap-style:square;mso-width-percent:0;mso-height-percent:0;mso-wrap-distance-left:25.2pt;mso-wrap-distance-top:0;mso-wrap-distance-right:25.2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" stroked="f" strokeweight="1pt">
                <v:fill r:id="rId17" o:title="Ink spot" recolor="t" rotate="t" type="frame"/>
                <v:stroke joinstyle="miter"/>
                <w10:wrap type="tight"/>
              </v:oval>
            </w:pict>
          </mc:Fallback>
        </mc:AlternateContent>
      </w:r>
      <w:r w:rsidR="0033256C" w:rsidRPr="004A0C53">
        <w:br/>
      </w:r>
      <w:r w:rsidR="0033256C" w:rsidRPr="004A0C53">
        <w:rPr>
          <w:rStyle w:val="Author2"/>
        </w:rPr>
        <w:t xml:space="preserve">by </w:t>
      </w:r>
      <w:bookmarkEnd w:id="6"/>
      <w:bookmarkEnd w:id="7"/>
      <w:sdt>
        <w:sdtPr>
          <w:rPr>
            <w:rStyle w:val="Author2"/>
          </w:rPr>
          <w:alias w:val="Poem author"/>
          <w:tag w:val="Poem author"/>
          <w:id w:val="-1750729575"/>
          <w:placeholder>
            <w:docPart w:val="D1AFCB5551F44BC1A6FE069CCA5B0CE9"/>
          </w:placeholder>
          <w:temporary/>
          <w:showingPlcHdr/>
          <w15:appearance w15:val="hidden"/>
        </w:sdtPr>
        <w:sdtContent>
          <w:r w:rsidR="00917F72" w:rsidRPr="004A0C53">
            <w:rPr>
              <w:rStyle w:val="Author2"/>
            </w:rPr>
            <w:t>Ernesto Mazza</w:t>
          </w:r>
        </w:sdtContent>
      </w:sdt>
      <w:bookmarkEnd w:id="8"/>
    </w:p>
    <w:bookmarkEnd w:id="10" w:displacedByCustomXml="next"/>
    <w:sdt>
      <w:sdtPr>
        <w:alias w:val="Poem text"/>
        <w:tag w:val="Poem text"/>
        <w:id w:val="1312981055"/>
        <w:placeholder>
          <w:docPart w:val="F2111CC81B25484AB27C3E69ED752E6D"/>
        </w:placeholder>
        <w:temporary/>
        <w:showingPlcHdr/>
        <w15:appearance w15:val="hidden"/>
      </w:sdtPr>
      <w:sdtContent>
        <w:p w14:paraId="3BCB11FB" w14:textId="77777777" w:rsidR="00917F72" w:rsidRPr="004A0C53" w:rsidRDefault="00917F72" w:rsidP="00DF135B">
          <w:pPr>
            <w:pStyle w:val="Text2"/>
          </w:pPr>
          <w:r w:rsidRPr="004A0C53">
            <w:t>patterns</w:t>
          </w:r>
        </w:p>
        <w:p w14:paraId="787D9E66" w14:textId="77777777" w:rsidR="00917F72" w:rsidRPr="004A0C53" w:rsidRDefault="00917F72" w:rsidP="00DF135B">
          <w:pPr>
            <w:pStyle w:val="Text2"/>
          </w:pPr>
          <w:r w:rsidRPr="004A0C53">
            <w:t>oddly</w:t>
          </w:r>
        </w:p>
        <w:p w14:paraId="0632B58E" w14:textId="77777777" w:rsidR="00917F72" w:rsidRPr="004A0C53" w:rsidRDefault="00917F72" w:rsidP="00DF135B">
          <w:pPr>
            <w:pStyle w:val="Text2"/>
          </w:pPr>
          <w:r w:rsidRPr="004A0C53">
            <w:t>evening</w:t>
          </w:r>
        </w:p>
        <w:p w14:paraId="626BBDDC" w14:textId="77777777" w:rsidR="00917F72" w:rsidRPr="004A0C53" w:rsidRDefault="00917F72" w:rsidP="00DF135B">
          <w:pPr>
            <w:pStyle w:val="Text2"/>
          </w:pPr>
          <w:r w:rsidRPr="004A0C53">
            <w:t>traces</w:t>
          </w:r>
        </w:p>
        <w:p w14:paraId="5A5F8061" w14:textId="77777777" w:rsidR="00917F72" w:rsidRPr="004A0C53" w:rsidRDefault="00917F72" w:rsidP="00DF135B">
          <w:pPr>
            <w:pStyle w:val="Text2"/>
          </w:pPr>
          <w:r w:rsidRPr="004A0C53">
            <w:t>round</w:t>
          </w:r>
        </w:p>
        <w:p w14:paraId="1CCCF2D1" w14:textId="77777777" w:rsidR="00917F72" w:rsidRPr="004A0C53" w:rsidRDefault="00917F72" w:rsidP="00DF135B">
          <w:pPr>
            <w:pStyle w:val="Text2"/>
          </w:pPr>
          <w:r w:rsidRPr="004A0C53">
            <w:t>you</w:t>
          </w:r>
        </w:p>
      </w:sdtContent>
    </w:sdt>
    <w:p w14:paraId="7D8BECC7" w14:textId="77777777" w:rsidR="000068EE" w:rsidRPr="004A0C53" w:rsidRDefault="003B4976" w:rsidP="00BF025F">
      <w:pPr>
        <w:pStyle w:val="Title3"/>
        <w:rPr>
          <w:rStyle w:val="Author2"/>
          <w:sz w:val="28"/>
        </w:rPr>
      </w:pPr>
      <w:bookmarkStart w:id="11" w:name="_Toc5218900"/>
      <w:r w:rsidRPr="004A0C53">
        <w:rPr>
          <w:noProof/>
        </w:rPr>
        <w:lastRenderedPageBreak/>
        <mc:AlternateContent>
          <mc:Choice Requires="wps">
            <w:drawing>
              <wp:anchor distT="0" distB="0" distL="114300" distR="114300" simplePos="0" relativeHeight="251682816" behindDoc="1" locked="0" layoutInCell="1" allowOverlap="1" wp14:anchorId="69E4192D" wp14:editId="6EA6CF47">
                <wp:simplePos x="0" y="0"/>
                <wp:positionH relativeFrom="margin">
                  <wp:posOffset>-225631</wp:posOffset>
                </wp:positionH>
                <wp:positionV relativeFrom="margin">
                  <wp:posOffset>-226819</wp:posOffset>
                </wp:positionV>
                <wp:extent cx="3657600" cy="6140177"/>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7600" cy="6140177"/>
                        </a:xfrm>
                        <a:prstGeom prst="rect">
                          <a:avLst/>
                        </a:prstGeom>
                        <a:solidFill>
                          <a:srgbClr val="FFFFFF">
                            <a:alpha val="7686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D1C6" id="Rectangle 18" o:spid="_x0000_s1026" alt="&quot;&quot;" style="position:absolute;margin-left:-17.75pt;margin-top:-17.85pt;width:4in;height:48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" stroked="f" strokeweight="1pt">
                <v:fill opacity="50372f"/>
                <w10:wrap anchorx="margin" anchory="margin"/>
              </v:rect>
            </w:pict>
          </mc:Fallback>
        </mc:AlternateContent>
      </w:r>
      <w:sdt>
        <w:sdtPr>
          <w:rPr>
            <w:sz w:val="22"/>
          </w:rPr>
          <w:alias w:val="Poem title"/>
          <w:tag w:val="Poem title"/>
          <w:id w:val="797493348"/>
          <w:placeholder>
            <w:docPart w:val="1DB55D51EBC04E63AD810060B50D2D96"/>
          </w:placeholder>
          <w:temporary/>
          <w:showingPlcHdr/>
          <w15:appearance w15:val="hidden"/>
        </w:sdtPr>
        <w:sdtEndPr>
          <w:rPr>
            <w:sz w:val="96"/>
          </w:rPr>
        </w:sdtEndPr>
        <w:sdtContent>
          <w:r w:rsidR="00F3204B" w:rsidRPr="004A0C53">
            <w:t>zest</w:t>
          </w:r>
        </w:sdtContent>
      </w:sdt>
      <w:r w:rsidR="000068EE" w:rsidRPr="004A0C53">
        <w:rPr>
          <w:noProof/>
        </w:rPr>
        <mc:AlternateContent>
          <mc:Choice Requires="wps">
            <w:drawing>
              <wp:anchor distT="0" distB="0" distL="114300" distR="114300" simplePos="0" relativeHeight="251657215" behindDoc="1" locked="0" layoutInCell="1" allowOverlap="1" wp14:anchorId="106AC145" wp14:editId="6A852BE3">
                <wp:simplePos x="0" y="0"/>
                <wp:positionH relativeFrom="page">
                  <wp:align>center</wp:align>
                </wp:positionH>
                <wp:positionV relativeFrom="page">
                  <wp:align>center</wp:align>
                </wp:positionV>
                <wp:extent cx="5029200" cy="7772400"/>
                <wp:effectExtent l="0" t="0" r="0" b="0"/>
                <wp:wrapNone/>
                <wp:docPr id="1" name="Rectangle 1" descr="Ink drops as decorative page background"/>
                <wp:cNvGraphicFramePr/>
                <a:graphic xmlns:a="http://schemas.openxmlformats.org/drawingml/2006/main">
                  <a:graphicData uri="http://schemas.microsoft.com/office/word/2010/wordprocessingShape">
                    <wps:wsp>
                      <wps:cNvSpPr/>
                      <wps:spPr>
                        <a:xfrm>
                          <a:off x="0" y="0"/>
                          <a:ext cx="5029200" cy="7772400"/>
                        </a:xfrm>
                        <a:prstGeom prst="rect">
                          <a:avLst/>
                        </a:prstGeom>
                        <a:blipFill dpi="0" rotWithShape="1">
                          <a:blip r:embed="rId18">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98CB" id="Rectangle 1" o:spid="_x0000_s1026" alt="Ink drops as decorative page background" style="position:absolute;margin-left:0;margin-top:0;width:396pt;height:612pt;z-index:-25165926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" stroked="f" strokeweight="1pt">
                <v:fill r:id="rId19" o:title="Ink drops as decorative page background" recolor="t" rotate="t" type="frame"/>
                <v:imagedata recolortarget="black"/>
                <w10:wrap anchorx="page" anchory="page"/>
              </v:rect>
            </w:pict>
          </mc:Fallback>
        </mc:AlternateContent>
      </w:r>
      <w:r w:rsidR="000068EE" w:rsidRPr="004A0C53">
        <w:br/>
      </w:r>
      <w:r w:rsidR="000068EE" w:rsidRPr="004A0C53">
        <w:rPr>
          <w:rStyle w:val="PoemAuthor3"/>
        </w:rPr>
        <w:t xml:space="preserve">by </w:t>
      </w:r>
      <w:sdt>
        <w:sdtPr>
          <w:rPr>
            <w:rStyle w:val="PoemAuthor3"/>
          </w:rPr>
          <w:alias w:val="Poem author"/>
          <w:tag w:val="Poem author"/>
          <w:id w:val="-779943208"/>
          <w:placeholder>
            <w:docPart w:val="E8A65B539FC44DEAA8236B9281F5ABF6"/>
          </w:placeholder>
          <w:temporary/>
          <w:showingPlcHdr/>
          <w15:appearance w15:val="hidden"/>
        </w:sdtPr>
        <w:sdtContent>
          <w:r w:rsidR="00F3204B" w:rsidRPr="004A0C53">
            <w:rPr>
              <w:rStyle w:val="PoemAuthor3"/>
            </w:rPr>
            <w:t>Lesa Wallace</w:t>
          </w:r>
        </w:sdtContent>
      </w:sdt>
      <w:bookmarkEnd w:id="11"/>
    </w:p>
    <w:sdt>
      <w:sdtPr>
        <w:alias w:val="Poem text"/>
        <w:tag w:val="Poem text"/>
        <w:id w:val="1777443852"/>
        <w:placeholder>
          <w:docPart w:val="165EDD15BAA948F598BDDCAC0992017A"/>
        </w:placeholder>
        <w:temporary/>
        <w:showingPlcHdr/>
        <w15:appearance w15:val="hidden"/>
      </w:sdtPr>
      <w:sdtContent>
        <w:p w14:paraId="7C07789D" w14:textId="77777777" w:rsidR="006B5E1C" w:rsidRPr="004A0C53" w:rsidRDefault="006B5E1C" w:rsidP="000068EE">
          <w:pPr>
            <w:pStyle w:val="Text3"/>
          </w:pPr>
          <w:r w:rsidRPr="004A0C53">
            <w:t>orange delights, offends.</w:t>
          </w:r>
        </w:p>
        <w:p w14:paraId="45AB15A6" w14:textId="77777777" w:rsidR="006B5E1C" w:rsidRPr="004A0C53" w:rsidRDefault="006B5E1C" w:rsidP="000068EE">
          <w:pPr>
            <w:pStyle w:val="Text3"/>
          </w:pPr>
          <w:r w:rsidRPr="004A0C53">
            <w:t>sweet, bright, bitter, refreshing.</w:t>
          </w:r>
        </w:p>
        <w:p w14:paraId="4F6A4976" w14:textId="77777777" w:rsidR="006B5E1C" w:rsidRPr="004A0C53" w:rsidRDefault="006B5E1C" w:rsidP="000068EE">
          <w:pPr>
            <w:pStyle w:val="Text3"/>
          </w:pPr>
          <w:r w:rsidRPr="004A0C53">
            <w:t>color controversy.</w:t>
          </w:r>
        </w:p>
      </w:sdtContent>
    </w:sdt>
    <w:bookmarkStart w:id="12" w:name="_Toc5218901"/>
    <w:bookmarkEnd w:id="9"/>
    <w:p w14:paraId="3B910AA2" w14:textId="77777777" w:rsidR="00477624" w:rsidRPr="004A0C53" w:rsidRDefault="00000000" w:rsidP="00576B01">
      <w:pPr>
        <w:pStyle w:val="Title4"/>
        <w:rPr>
          <w:rStyle w:val="Author1"/>
        </w:rPr>
      </w:pPr>
      <w:sdt>
        <w:sdtPr>
          <w:rPr>
            <w:rFonts w:asciiTheme="majorHAnsi" w:hAnsiTheme="majorHAnsi"/>
            <w:sz w:val="24"/>
          </w:rPr>
          <w:alias w:val="Poem title"/>
          <w:tag w:val="Poem title"/>
          <w:id w:val="-1926958627"/>
          <w:placeholder>
            <w:docPart w:val="4A5D455E994A4A208A0A250608F65890"/>
          </w:placeholder>
          <w:temporary/>
          <w:showingPlcHdr/>
          <w15:appearance w15:val="hidden"/>
        </w:sdtPr>
        <w:sdtEndPr>
          <w:rPr>
            <w:rFonts w:asciiTheme="minorHAnsi" w:hAnsiTheme="minorHAnsi"/>
            <w:sz w:val="56"/>
          </w:rPr>
        </w:sdtEndPr>
        <w:sdtContent>
          <w:r w:rsidR="00B66B9A" w:rsidRPr="004A0C53">
            <w:t>Poem title</w:t>
          </w:r>
        </w:sdtContent>
      </w:sdt>
      <w:r w:rsidR="00477624" w:rsidRPr="004A0C53">
        <w:rPr>
          <w:noProof/>
        </w:rPr>
        <mc:AlternateContent>
          <mc:Choice Requires="wps">
            <w:drawing>
              <wp:anchor distT="0" distB="0" distL="114300" distR="114300" simplePos="0" relativeHeight="251684864" behindDoc="1" locked="0" layoutInCell="1" allowOverlap="1" wp14:anchorId="11F189AC" wp14:editId="7A3B35AA">
                <wp:simplePos x="0" y="0"/>
                <wp:positionH relativeFrom="page">
                  <wp:align>center</wp:align>
                </wp:positionH>
                <wp:positionV relativeFrom="page">
                  <wp:align>center</wp:align>
                </wp:positionV>
                <wp:extent cx="5029200" cy="7772400"/>
                <wp:effectExtent l="0" t="0" r="0" b="0"/>
                <wp:wrapNone/>
                <wp:docPr id="11" name="Rectangle 11" descr="Decorative ink blot border"/>
                <wp:cNvGraphicFramePr/>
                <a:graphic xmlns:a="http://schemas.openxmlformats.org/drawingml/2006/main">
                  <a:graphicData uri="http://schemas.microsoft.com/office/word/2010/wordprocessingShape">
                    <wps:wsp>
                      <wps:cNvSpPr/>
                      <wps:spPr>
                        <a:xfrm>
                          <a:off x="0" y="0"/>
                          <a:ext cx="5029200" cy="7772400"/>
                        </a:xfrm>
                        <a:prstGeom prst="rect">
                          <a:avLst/>
                        </a:prstGeom>
                        <a:blipFill dpi="0" rotWithShape="1">
                          <a:blip r:embed="rId20" cstate="print">
                            <a:duotone>
                              <a:prstClr val="black"/>
                              <a:schemeClr val="accent6">
                                <a:tint val="45000"/>
                                <a:satMod val="400000"/>
                              </a:schemeClr>
                            </a:duotone>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EAD50" id="Rectangle 11" o:spid="_x0000_s1026" alt="Decorative ink blot border" style="position:absolute;margin-left:0;margin-top:0;width:396pt;height:612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" stroked="f" strokeweight="1pt">
                <v:fill r:id="rId22" o:title="Decorative ink blot border" recolor="t" rotate="t" type="frame"/>
                <v:imagedata recolortarget="black"/>
                <w10:wrap anchorx="page" anchory="page"/>
              </v:rect>
            </w:pict>
          </mc:Fallback>
        </mc:AlternateContent>
      </w:r>
      <w:r w:rsidR="00477624" w:rsidRPr="004A0C53">
        <w:br/>
      </w:r>
      <w:r w:rsidR="00477624" w:rsidRPr="004A0C53">
        <w:rPr>
          <w:rStyle w:val="Author1"/>
          <w:rFonts w:asciiTheme="minorHAnsi" w:hAnsiTheme="minorHAnsi"/>
        </w:rPr>
        <w:t xml:space="preserve">by </w:t>
      </w:r>
      <w:sdt>
        <w:sdtPr>
          <w:rPr>
            <w:rStyle w:val="Author1"/>
            <w:rFonts w:asciiTheme="minorHAnsi" w:hAnsiTheme="minorHAnsi"/>
          </w:rPr>
          <w:alias w:val="Poem author"/>
          <w:tag w:val="Poem author"/>
          <w:id w:val="-807094780"/>
          <w:placeholder>
            <w:docPart w:val="8091FC6BA7A843C98D16086BF2BF52AE"/>
          </w:placeholder>
          <w:temporary/>
          <w:showingPlcHdr/>
          <w15:appearance w15:val="hidden"/>
        </w:sdtPr>
        <w:sdtContent>
          <w:r w:rsidR="00B66B9A" w:rsidRPr="004A0C53">
            <w:rPr>
              <w:rStyle w:val="Author2"/>
            </w:rPr>
            <w:t>Author</w:t>
          </w:r>
        </w:sdtContent>
      </w:sdt>
      <w:bookmarkEnd w:id="12"/>
    </w:p>
    <w:sdt>
      <w:sdtPr>
        <w:alias w:val="Poem text"/>
        <w:tag w:val="Poem text"/>
        <w:id w:val="1743682993"/>
        <w:placeholder>
          <w:docPart w:val="3FCBF26C51484B258826166C138DDDD5"/>
        </w:placeholder>
        <w:temporary/>
        <w:showingPlcHdr/>
        <w15:appearance w15:val="hidden"/>
      </w:sdtPr>
      <w:sdtContent>
        <w:p w14:paraId="4651CFBA" w14:textId="77777777" w:rsidR="000F4F09" w:rsidRPr="004A0C53" w:rsidRDefault="000F4F09" w:rsidP="000F4F09">
          <w:r w:rsidRPr="004A0C53">
            <w:t>To get started right away, just tap any placeholder text (such as this) and start typing. Add new pages by putting the cursor in front of the “Authors” heading and going to Blank Page on the Insert tab.</w:t>
          </w:r>
        </w:p>
        <w:p w14:paraId="4B9AFB78" w14:textId="77777777" w:rsidR="000F4F09" w:rsidRPr="004A0C53" w:rsidRDefault="000F4F09" w:rsidP="000F4F09">
          <w:r w:rsidRPr="004A0C53">
            <w:t>Want something different? No problem! Change the look of the layout using font and paragraph styles on the Home tab.</w:t>
          </w:r>
        </w:p>
        <w:p w14:paraId="13AE0FD3" w14:textId="77777777" w:rsidR="00D41F01" w:rsidRPr="004A0C53" w:rsidRDefault="000F4F09" w:rsidP="000F4F09">
          <w:r w:rsidRPr="004A0C53">
            <w:t>When you’re ready to print, print on both sides, flipped on the short edge.</w:t>
          </w:r>
        </w:p>
      </w:sdtContent>
    </w:sdt>
    <w:p w14:paraId="17A1D457" w14:textId="77777777" w:rsidR="000B31E5" w:rsidRPr="004A0C53" w:rsidRDefault="000B31E5" w:rsidP="000F4F09">
      <w:r w:rsidRPr="004A0C53">
        <w:t xml:space="preserve">Want more? </w:t>
      </w:r>
      <w:hyperlink r:id="rId23" w:history="1">
        <w:r w:rsidRPr="004A0C53">
          <w:rPr>
            <w:rStyle w:val="Hyperlink"/>
          </w:rPr>
          <w:t>Check out these tips for working with this template</w:t>
        </w:r>
      </w:hyperlink>
      <w:r w:rsidRPr="004A0C53">
        <w:t>.</w:t>
      </w:r>
    </w:p>
    <w:p w14:paraId="365BDA68" w14:textId="77777777" w:rsidR="00477624" w:rsidRPr="004A0C53" w:rsidRDefault="00477624" w:rsidP="00BC25A8"/>
    <w:p w14:paraId="7CD6A896" w14:textId="77777777" w:rsidR="00477624" w:rsidRPr="004A0C53" w:rsidRDefault="00477624" w:rsidP="00BC25A8">
      <w:pPr>
        <w:sectPr w:rsidR="00477624" w:rsidRPr="004A0C53" w:rsidSect="000221CB">
          <w:footerReference w:type="even" r:id="rId24"/>
          <w:footerReference w:type="default" r:id="rId25"/>
          <w:type w:val="oddPage"/>
          <w:pgSz w:w="7920" w:h="12240" w:orient="landscape"/>
          <w:pgMar w:top="1872" w:right="1440" w:bottom="720" w:left="1440" w:header="720" w:footer="720" w:gutter="0"/>
          <w:pgNumType w:start="1"/>
          <w:cols w:space="720"/>
          <w:docGrid w:linePitch="360"/>
        </w:sectPr>
      </w:pPr>
    </w:p>
    <w:p w14:paraId="520E7668" w14:textId="77777777" w:rsidR="00AC612B" w:rsidRPr="004A0C53" w:rsidRDefault="00535C1A" w:rsidP="006C7C4E">
      <w:pPr>
        <w:pStyle w:val="Heading1"/>
      </w:pPr>
      <w:bookmarkStart w:id="13" w:name="_Toc5218902"/>
      <w:r w:rsidRPr="004A0C53">
        <w:lastRenderedPageBreak/>
        <w:t>A</w:t>
      </w:r>
      <w:r w:rsidR="00AC612B" w:rsidRPr="004A0C53">
        <w:t>uthors</w:t>
      </w:r>
      <w:bookmarkEnd w:id="13"/>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600" w:firstRow="0" w:lastRow="0" w:firstColumn="0" w:lastColumn="0" w:noHBand="1" w:noVBand="1"/>
      </w:tblPr>
      <w:tblGrid>
        <w:gridCol w:w="2500"/>
        <w:gridCol w:w="2540"/>
      </w:tblGrid>
      <w:tr w:rsidR="00AC612B" w:rsidRPr="004A0C53" w14:paraId="28DFA682" w14:textId="77777777" w:rsidTr="00E11F35">
        <w:trPr>
          <w:cantSplit/>
          <w:jc w:val="center"/>
        </w:trPr>
        <w:tc>
          <w:tcPr>
            <w:tcW w:w="2520" w:type="dxa"/>
          </w:tcPr>
          <w:sdt>
            <w:sdtPr>
              <w:alias w:val="Author"/>
              <w:tag w:val="Author"/>
              <w:id w:val="1391310164"/>
              <w:placeholder>
                <w:docPart w:val="7425A4D86F6043D4B8A1D24547C6DA5E"/>
              </w:placeholder>
              <w:temporary/>
              <w:showingPlcHdr/>
              <w15:appearance w15:val="hidden"/>
            </w:sdtPr>
            <w:sdtContent>
              <w:p w14:paraId="0FE14DA0" w14:textId="77777777" w:rsidR="001B4AAF" w:rsidRPr="004A0C53" w:rsidRDefault="001B4AAF" w:rsidP="00015741">
                <w:pPr>
                  <w:pStyle w:val="Subtitle"/>
                  <w:spacing w:line="360" w:lineRule="auto"/>
                </w:pPr>
                <w:r w:rsidRPr="004A0C53">
                  <w:rPr>
                    <w:rStyle w:val="PlaceholderText"/>
                    <w:color w:val="auto"/>
                  </w:rPr>
                  <w:t>Ernesto Mazza</w:t>
                </w:r>
              </w:p>
            </w:sdtContent>
          </w:sdt>
          <w:sdt>
            <w:sdtPr>
              <w:alias w:val="TItle"/>
              <w:tag w:val="Title"/>
              <w:id w:val="696199803"/>
              <w:placeholder>
                <w:docPart w:val="FF9D5B4FDBAC449E813AAE5F6D839C7E"/>
              </w:placeholder>
              <w:temporary/>
              <w:showingPlcHdr/>
              <w15:appearance w15:val="hidden"/>
            </w:sdtPr>
            <w:sdtContent>
              <w:p w14:paraId="516B9E6F" w14:textId="77777777" w:rsidR="001B4AAF" w:rsidRPr="004A0C53" w:rsidRDefault="001B4AAF" w:rsidP="00015741">
                <w:pPr>
                  <w:pStyle w:val="Subtitle"/>
                  <w:spacing w:line="360" w:lineRule="auto"/>
                </w:pPr>
                <w:r w:rsidRPr="004A0C53">
                  <w:t>Author</w:t>
                </w:r>
              </w:p>
            </w:sdtContent>
          </w:sdt>
          <w:sdt>
            <w:sdtPr>
              <w:alias w:val="Organization"/>
              <w:tag w:val="Organization"/>
              <w:id w:val="771975533"/>
              <w:placeholder>
                <w:docPart w:val="ADC3A430DE6A4032B3C9DEA38B550366"/>
              </w:placeholder>
              <w:temporary/>
              <w:showingPlcHdr/>
              <w15:appearance w15:val="hidden"/>
            </w:sdtPr>
            <w:sdtContent>
              <w:p w14:paraId="28A9E1B7" w14:textId="77777777" w:rsidR="00AC612B" w:rsidRPr="004A0C53" w:rsidRDefault="001B4AAF" w:rsidP="00015741">
                <w:pPr>
                  <w:pStyle w:val="Subtitle"/>
                  <w:spacing w:line="360" w:lineRule="auto"/>
                </w:pPr>
                <w:r w:rsidRPr="004A0C53">
                  <w:t>6th Grade</w:t>
                </w:r>
              </w:p>
            </w:sdtContent>
          </w:sdt>
        </w:tc>
        <w:tc>
          <w:tcPr>
            <w:tcW w:w="2520" w:type="dxa"/>
          </w:tcPr>
          <w:p w14:paraId="1844F7B5" w14:textId="77777777" w:rsidR="00AC612B" w:rsidRPr="004A0C53" w:rsidRDefault="005A6087" w:rsidP="00B104ED">
            <w:r w:rsidRPr="004A0C53">
              <w:rPr>
                <w:noProof/>
              </w:rPr>
              <w:drawing>
                <wp:inline distT="0" distB="0" distL="0" distR="0" wp14:anchorId="4C86C513" wp14:editId="69434FBA">
                  <wp:extent cx="1466667" cy="1180952"/>
                  <wp:effectExtent l="0" t="0" r="635" b="635"/>
                  <wp:docPr id="6" name="Picture 6" descr="A young person wearing a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1.png"/>
                          <pic:cNvPicPr/>
                        </pic:nvPicPr>
                        <pic:blipFill>
                          <a:blip r:embed="rId26">
                            <a:extLst>
                              <a:ext uri="{28A0092B-C50C-407E-A947-70E740481C1C}">
                                <a14:useLocalDpi xmlns:a14="http://schemas.microsoft.com/office/drawing/2010/main" val="0"/>
                              </a:ext>
                            </a:extLst>
                          </a:blip>
                          <a:stretch>
                            <a:fillRect/>
                          </a:stretch>
                        </pic:blipFill>
                        <pic:spPr>
                          <a:xfrm>
                            <a:off x="0" y="0"/>
                            <a:ext cx="1466667" cy="1180952"/>
                          </a:xfrm>
                          <a:prstGeom prst="rect">
                            <a:avLst/>
                          </a:prstGeom>
                        </pic:spPr>
                      </pic:pic>
                    </a:graphicData>
                  </a:graphic>
                </wp:inline>
              </w:drawing>
            </w:r>
          </w:p>
        </w:tc>
      </w:tr>
      <w:tr w:rsidR="00511AC1" w:rsidRPr="004A0C53" w14:paraId="294CA364" w14:textId="77777777" w:rsidTr="00E11F35">
        <w:trPr>
          <w:jc w:val="center"/>
        </w:trPr>
        <w:tc>
          <w:tcPr>
            <w:tcW w:w="2520" w:type="dxa"/>
          </w:tcPr>
          <w:sdt>
            <w:sdtPr>
              <w:alias w:val="Author"/>
              <w:tag w:val="Author"/>
              <w:id w:val="-1318950275"/>
              <w:placeholder>
                <w:docPart w:val="785C0439BCC54DDC864EAC0EF7985115"/>
              </w:placeholder>
              <w:temporary/>
              <w:showingPlcHdr/>
              <w15:appearance w15:val="hidden"/>
            </w:sdtPr>
            <w:sdtContent>
              <w:p w14:paraId="27039535" w14:textId="77777777" w:rsidR="005F10F8" w:rsidRPr="004A0C53" w:rsidRDefault="005F10F8" w:rsidP="00015741">
                <w:pPr>
                  <w:pStyle w:val="Subtitle"/>
                  <w:spacing w:line="360" w:lineRule="auto"/>
                </w:pPr>
                <w:r w:rsidRPr="004A0C53">
                  <w:t>Lesa Wallace</w:t>
                </w:r>
              </w:p>
            </w:sdtContent>
          </w:sdt>
          <w:sdt>
            <w:sdtPr>
              <w:alias w:val="Title"/>
              <w:tag w:val="Title"/>
              <w:id w:val="1324392598"/>
              <w:placeholder>
                <w:docPart w:val="73DCEE8FD51F45C98339A57433E6DFB1"/>
              </w:placeholder>
              <w:temporary/>
              <w:showingPlcHdr/>
              <w15:appearance w15:val="hidden"/>
            </w:sdtPr>
            <w:sdtContent>
              <w:p w14:paraId="4F7FCCC6" w14:textId="77777777" w:rsidR="002B2E9F" w:rsidRPr="004A0C53" w:rsidRDefault="003D1265" w:rsidP="00015741">
                <w:pPr>
                  <w:pStyle w:val="Subtitle"/>
                  <w:spacing w:line="360" w:lineRule="auto"/>
                </w:pPr>
                <w:r w:rsidRPr="004A0C53">
                  <w:t>Author</w:t>
                </w:r>
              </w:p>
            </w:sdtContent>
          </w:sdt>
          <w:sdt>
            <w:sdtPr>
              <w:alias w:val="Organization"/>
              <w:tag w:val="Organization"/>
              <w:id w:val="-1095089392"/>
              <w:placeholder>
                <w:docPart w:val="5281D33F28B74C8D9C9A7C9417F491A5"/>
              </w:placeholder>
              <w:temporary/>
              <w:showingPlcHdr/>
              <w15:appearance w15:val="hidden"/>
            </w:sdtPr>
            <w:sdtContent>
              <w:p w14:paraId="74DF9C72" w14:textId="77777777" w:rsidR="00511AC1" w:rsidRPr="004A0C53" w:rsidRDefault="003D1265" w:rsidP="00015741">
                <w:pPr>
                  <w:pStyle w:val="Subtitle"/>
                  <w:spacing w:line="360" w:lineRule="auto"/>
                </w:pPr>
                <w:r w:rsidRPr="004A0C53">
                  <w:t>7th Grade</w:t>
                </w:r>
              </w:p>
            </w:sdtContent>
          </w:sdt>
        </w:tc>
        <w:tc>
          <w:tcPr>
            <w:tcW w:w="2520" w:type="dxa"/>
          </w:tcPr>
          <w:p w14:paraId="4181BD6C" w14:textId="77777777" w:rsidR="00511AC1" w:rsidRPr="004A0C53" w:rsidRDefault="009D59C9" w:rsidP="00B104ED">
            <w:pPr>
              <w:rPr>
                <w:noProof/>
              </w:rPr>
            </w:pPr>
            <w:r w:rsidRPr="004A0C53">
              <w:rPr>
                <w:noProof/>
              </w:rPr>
              <w:drawing>
                <wp:inline distT="0" distB="0" distL="0" distR="0" wp14:anchorId="56568D01" wp14:editId="516C318F">
                  <wp:extent cx="1466667" cy="1295238"/>
                  <wp:effectExtent l="0" t="0" r="635" b="635"/>
                  <wp:docPr id="5" name="Picture 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hor2.png"/>
                          <pic:cNvPicPr/>
                        </pic:nvPicPr>
                        <pic:blipFill>
                          <a:blip r:embed="rId27">
                            <a:extLst>
                              <a:ext uri="{28A0092B-C50C-407E-A947-70E740481C1C}">
                                <a14:useLocalDpi xmlns:a14="http://schemas.microsoft.com/office/drawing/2010/main" val="0"/>
                              </a:ext>
                            </a:extLst>
                          </a:blip>
                          <a:stretch>
                            <a:fillRect/>
                          </a:stretch>
                        </pic:blipFill>
                        <pic:spPr>
                          <a:xfrm>
                            <a:off x="0" y="0"/>
                            <a:ext cx="1466667" cy="1295238"/>
                          </a:xfrm>
                          <a:prstGeom prst="rect">
                            <a:avLst/>
                          </a:prstGeom>
                        </pic:spPr>
                      </pic:pic>
                    </a:graphicData>
                  </a:graphic>
                </wp:inline>
              </w:drawing>
            </w:r>
          </w:p>
        </w:tc>
      </w:tr>
      <w:tr w:rsidR="00BA125F" w:rsidRPr="004A0C53" w14:paraId="4807F4D3" w14:textId="77777777" w:rsidTr="00E11F35">
        <w:trPr>
          <w:jc w:val="center"/>
        </w:trPr>
        <w:tc>
          <w:tcPr>
            <w:tcW w:w="2520" w:type="dxa"/>
          </w:tcPr>
          <w:sdt>
            <w:sdtPr>
              <w:alias w:val="Author"/>
              <w:tag w:val="Author"/>
              <w:id w:val="1710452122"/>
              <w:placeholder>
                <w:docPart w:val="3F4D4305701B44F399E1C09001877E02"/>
              </w:placeholder>
              <w:temporary/>
              <w:showingPlcHdr/>
              <w15:appearance w15:val="hidden"/>
            </w:sdtPr>
            <w:sdtContent>
              <w:p w14:paraId="7C24EDEB" w14:textId="77777777" w:rsidR="003D1265" w:rsidRPr="004A0C53" w:rsidRDefault="003D1265" w:rsidP="00015741">
                <w:pPr>
                  <w:pStyle w:val="Subtitle"/>
                  <w:spacing w:line="360" w:lineRule="auto"/>
                </w:pPr>
                <w:r w:rsidRPr="004A0C53">
                  <w:t>Lynette Yang</w:t>
                </w:r>
              </w:p>
            </w:sdtContent>
          </w:sdt>
          <w:sdt>
            <w:sdtPr>
              <w:alias w:val="Title"/>
              <w:tag w:val="Title"/>
              <w:id w:val="-819652461"/>
              <w:placeholder>
                <w:docPart w:val="F0E7FBF4472C4B5094415451E27B95D7"/>
              </w:placeholder>
              <w:temporary/>
              <w:showingPlcHdr/>
              <w15:appearance w15:val="hidden"/>
            </w:sdtPr>
            <w:sdtContent>
              <w:p w14:paraId="2FC85239" w14:textId="77777777" w:rsidR="003D1265" w:rsidRPr="004A0C53" w:rsidRDefault="003D1265" w:rsidP="00015741">
                <w:pPr>
                  <w:pStyle w:val="Subtitle"/>
                  <w:spacing w:line="360" w:lineRule="auto"/>
                </w:pPr>
                <w:r w:rsidRPr="004A0C53">
                  <w:t>Author</w:t>
                </w:r>
              </w:p>
            </w:sdtContent>
          </w:sdt>
          <w:sdt>
            <w:sdtPr>
              <w:alias w:val="Organization"/>
              <w:tag w:val="Organization"/>
              <w:id w:val="996529767"/>
              <w:placeholder>
                <w:docPart w:val="35B96DFA37FB482BAD1C73DB05DB32EC"/>
              </w:placeholder>
              <w:temporary/>
              <w:showingPlcHdr/>
              <w15:appearance w15:val="hidden"/>
            </w:sdtPr>
            <w:sdtContent>
              <w:p w14:paraId="3307264E" w14:textId="77777777" w:rsidR="00BA125F" w:rsidRPr="004A0C53" w:rsidRDefault="00D90F19" w:rsidP="00015741">
                <w:pPr>
                  <w:pStyle w:val="Subtitle"/>
                  <w:spacing w:line="360" w:lineRule="auto"/>
                </w:pPr>
                <w:r w:rsidRPr="004A0C53">
                  <w:t>10</w:t>
                </w:r>
                <w:r w:rsidR="003D1265" w:rsidRPr="004A0C53">
                  <w:t>th Grade</w:t>
                </w:r>
              </w:p>
            </w:sdtContent>
          </w:sdt>
        </w:tc>
        <w:tc>
          <w:tcPr>
            <w:tcW w:w="2520" w:type="dxa"/>
          </w:tcPr>
          <w:p w14:paraId="345550C2" w14:textId="77777777" w:rsidR="00BA125F" w:rsidRPr="004A0C53" w:rsidRDefault="00ED0F78" w:rsidP="00B104ED">
            <w:pPr>
              <w:rPr>
                <w:noProof/>
              </w:rPr>
            </w:pPr>
            <w:r w:rsidRPr="004A0C53">
              <w:rPr>
                <w:noProof/>
              </w:rPr>
              <w:drawing>
                <wp:inline distT="0" distB="0" distL="0" distR="0" wp14:anchorId="3EB61EC1" wp14:editId="6BC6A9DA">
                  <wp:extent cx="1466850" cy="1562100"/>
                  <wp:effectExtent l="0" t="0" r="0" b="0"/>
                  <wp:docPr id="4" name="Picture 4" descr="A person with pink hair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or3.jpg"/>
                          <pic:cNvPicPr/>
                        </pic:nvPicPr>
                        <pic:blipFill>
                          <a:blip r:embed="rId28">
                            <a:extLst>
                              <a:ext uri="{28A0092B-C50C-407E-A947-70E740481C1C}">
                                <a14:useLocalDpi xmlns:a14="http://schemas.microsoft.com/office/drawing/2010/main" val="0"/>
                              </a:ext>
                            </a:extLst>
                          </a:blip>
                          <a:stretch>
                            <a:fillRect/>
                          </a:stretch>
                        </pic:blipFill>
                        <pic:spPr>
                          <a:xfrm>
                            <a:off x="0" y="0"/>
                            <a:ext cx="1466850" cy="1562100"/>
                          </a:xfrm>
                          <a:prstGeom prst="rect">
                            <a:avLst/>
                          </a:prstGeom>
                        </pic:spPr>
                      </pic:pic>
                    </a:graphicData>
                  </a:graphic>
                </wp:inline>
              </w:drawing>
            </w:r>
          </w:p>
        </w:tc>
      </w:tr>
      <w:tr w:rsidR="00BA125F" w:rsidRPr="004A0C53" w14:paraId="206E4F3E" w14:textId="77777777" w:rsidTr="00E11F35">
        <w:trPr>
          <w:jc w:val="center"/>
        </w:trPr>
        <w:tc>
          <w:tcPr>
            <w:tcW w:w="2520" w:type="dxa"/>
          </w:tcPr>
          <w:sdt>
            <w:sdtPr>
              <w:alias w:val="Author"/>
              <w:tag w:val="Author"/>
              <w:id w:val="-407699942"/>
              <w:placeholder>
                <w:docPart w:val="C5E7B0D893234B91A8DA012D6C504E2D"/>
              </w:placeholder>
              <w:temporary/>
              <w:showingPlcHdr/>
              <w15:appearance w15:val="hidden"/>
            </w:sdtPr>
            <w:sdtContent>
              <w:p w14:paraId="74480E07" w14:textId="77777777" w:rsidR="003D1265" w:rsidRPr="004A0C53" w:rsidRDefault="003D1265" w:rsidP="00015741">
                <w:pPr>
                  <w:pStyle w:val="Subtitle"/>
                  <w:spacing w:line="360" w:lineRule="auto"/>
                </w:pPr>
                <w:r w:rsidRPr="004A0C53">
                  <w:t>Author name</w:t>
                </w:r>
              </w:p>
            </w:sdtContent>
          </w:sdt>
          <w:sdt>
            <w:sdtPr>
              <w:alias w:val="Title"/>
              <w:tag w:val="Title"/>
              <w:id w:val="-1023172423"/>
              <w:placeholder>
                <w:docPart w:val="23025B5CADD34CB6ADF099DDD3D105EB"/>
              </w:placeholder>
              <w:temporary/>
              <w:showingPlcHdr/>
              <w15:appearance w15:val="hidden"/>
            </w:sdtPr>
            <w:sdtContent>
              <w:p w14:paraId="0B4F1869" w14:textId="77777777" w:rsidR="003D1265" w:rsidRPr="004A0C53" w:rsidRDefault="003D1265" w:rsidP="00015741">
                <w:pPr>
                  <w:pStyle w:val="Biography"/>
                </w:pPr>
                <w:r w:rsidRPr="004A0C53">
                  <w:t>Title</w:t>
                </w:r>
              </w:p>
            </w:sdtContent>
          </w:sdt>
          <w:sdt>
            <w:sdtPr>
              <w:alias w:val="Organization"/>
              <w:tag w:val="Organization"/>
              <w:id w:val="-711342509"/>
              <w:placeholder>
                <w:docPart w:val="EBF2AE9C29624654ADB9897185D734E5"/>
              </w:placeholder>
              <w:temporary/>
              <w:showingPlcHdr/>
              <w15:appearance w15:val="hidden"/>
            </w:sdtPr>
            <w:sdtContent>
              <w:p w14:paraId="74681CFA" w14:textId="77777777" w:rsidR="00BA125F" w:rsidRPr="004A0C53" w:rsidRDefault="003D1265" w:rsidP="00015741">
                <w:pPr>
                  <w:pStyle w:val="Subtitle"/>
                  <w:spacing w:line="360" w:lineRule="auto"/>
                </w:pPr>
                <w:r w:rsidRPr="004A0C53">
                  <w:t>Organization</w:t>
                </w:r>
              </w:p>
            </w:sdtContent>
          </w:sdt>
        </w:tc>
        <w:tc>
          <w:tcPr>
            <w:tcW w:w="2520" w:type="dxa"/>
          </w:tcPr>
          <w:p w14:paraId="592CA2CC" w14:textId="77777777" w:rsidR="00BA125F" w:rsidRPr="004A0C53" w:rsidRDefault="00BA125F" w:rsidP="00B104ED">
            <w:pPr>
              <w:rPr>
                <w:noProof/>
              </w:rPr>
            </w:pPr>
          </w:p>
        </w:tc>
      </w:tr>
    </w:tbl>
    <w:p w14:paraId="42E2BCEA" w14:textId="77777777" w:rsidR="00AC612B" w:rsidRPr="004A0C53" w:rsidRDefault="00AC612B" w:rsidP="00E11F35">
      <w:pPr>
        <w:jc w:val="right"/>
      </w:pPr>
    </w:p>
    <w:sectPr w:rsidR="00AC612B" w:rsidRPr="004A0C53" w:rsidSect="0033256C">
      <w:type w:val="oddPage"/>
      <w:pgSz w:w="7920" w:h="12240" w:orient="landscape"/>
      <w:pgMar w:top="187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842B" w14:textId="77777777" w:rsidR="004671B4" w:rsidRDefault="004671B4" w:rsidP="00B8645F">
      <w:pPr>
        <w:spacing w:after="0" w:line="240" w:lineRule="auto"/>
      </w:pPr>
      <w:r>
        <w:separator/>
      </w:r>
    </w:p>
  </w:endnote>
  <w:endnote w:type="continuationSeparator" w:id="0">
    <w:p w14:paraId="712E2890" w14:textId="77777777" w:rsidR="004671B4" w:rsidRDefault="004671B4"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0909" w14:textId="77777777" w:rsidR="008465DD" w:rsidRDefault="00846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65D1" w14:textId="77777777" w:rsidR="00900041" w:rsidRDefault="00900041" w:rsidP="0022764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3870" w14:textId="77777777" w:rsidR="008465DD" w:rsidRDefault="008465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993722"/>
      <w:docPartObj>
        <w:docPartGallery w:val="Page Numbers (Bottom of Page)"/>
        <w:docPartUnique/>
      </w:docPartObj>
    </w:sdtPr>
    <w:sdtEndPr>
      <w:rPr>
        <w:noProof/>
      </w:rPr>
    </w:sdtEndPr>
    <w:sdtContent>
      <w:p w14:paraId="26934BC4" w14:textId="77777777" w:rsidR="000221CB" w:rsidRDefault="000221C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807006"/>
      <w:docPartObj>
        <w:docPartGallery w:val="Page Numbers (Bottom of Page)"/>
        <w:docPartUnique/>
      </w:docPartObj>
    </w:sdtPr>
    <w:sdtEndPr>
      <w:rPr>
        <w:noProof/>
      </w:rPr>
    </w:sdtEndPr>
    <w:sdtContent>
      <w:p w14:paraId="364E244E" w14:textId="77777777" w:rsidR="00477624" w:rsidRDefault="00477624" w:rsidP="002276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D7CC" w14:textId="77777777" w:rsidR="004671B4" w:rsidRDefault="004671B4" w:rsidP="00B8645F">
      <w:pPr>
        <w:spacing w:after="0" w:line="240" w:lineRule="auto"/>
      </w:pPr>
      <w:r>
        <w:separator/>
      </w:r>
    </w:p>
  </w:footnote>
  <w:footnote w:type="continuationSeparator" w:id="0">
    <w:p w14:paraId="64538CB8" w14:textId="77777777" w:rsidR="004671B4" w:rsidRDefault="004671B4" w:rsidP="00B86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DE98" w14:textId="77777777" w:rsidR="008465DD" w:rsidRDefault="00846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0DC8" w14:textId="77777777" w:rsidR="008465DD" w:rsidRDefault="008465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402B" w14:textId="77777777" w:rsidR="008465DD" w:rsidRDefault="008465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94"/>
    <w:rsid w:val="000002DB"/>
    <w:rsid w:val="00002DD0"/>
    <w:rsid w:val="000068EE"/>
    <w:rsid w:val="00010610"/>
    <w:rsid w:val="00015741"/>
    <w:rsid w:val="00016488"/>
    <w:rsid w:val="00017531"/>
    <w:rsid w:val="000221CB"/>
    <w:rsid w:val="000314AA"/>
    <w:rsid w:val="000353B9"/>
    <w:rsid w:val="0005569E"/>
    <w:rsid w:val="0007402C"/>
    <w:rsid w:val="000751CA"/>
    <w:rsid w:val="00091486"/>
    <w:rsid w:val="000A39C2"/>
    <w:rsid w:val="000A7488"/>
    <w:rsid w:val="000A7ED3"/>
    <w:rsid w:val="000B0161"/>
    <w:rsid w:val="000B07A9"/>
    <w:rsid w:val="000B31E5"/>
    <w:rsid w:val="000C45B8"/>
    <w:rsid w:val="000E20CC"/>
    <w:rsid w:val="000F1BAD"/>
    <w:rsid w:val="000F4F09"/>
    <w:rsid w:val="00111383"/>
    <w:rsid w:val="00120365"/>
    <w:rsid w:val="001308D8"/>
    <w:rsid w:val="00171409"/>
    <w:rsid w:val="0018040B"/>
    <w:rsid w:val="001830F0"/>
    <w:rsid w:val="001B4AAF"/>
    <w:rsid w:val="001C4837"/>
    <w:rsid w:val="001D265C"/>
    <w:rsid w:val="001D40E7"/>
    <w:rsid w:val="001D4F1D"/>
    <w:rsid w:val="001E10A8"/>
    <w:rsid w:val="001E437C"/>
    <w:rsid w:val="001F307A"/>
    <w:rsid w:val="001F3682"/>
    <w:rsid w:val="00210F45"/>
    <w:rsid w:val="00211BE4"/>
    <w:rsid w:val="00225D76"/>
    <w:rsid w:val="0022764D"/>
    <w:rsid w:val="00255252"/>
    <w:rsid w:val="002619A0"/>
    <w:rsid w:val="00276F66"/>
    <w:rsid w:val="0028152A"/>
    <w:rsid w:val="00281A33"/>
    <w:rsid w:val="002919EA"/>
    <w:rsid w:val="00295522"/>
    <w:rsid w:val="002B2E9F"/>
    <w:rsid w:val="002C0C4F"/>
    <w:rsid w:val="002F4294"/>
    <w:rsid w:val="002F59EC"/>
    <w:rsid w:val="00303386"/>
    <w:rsid w:val="00320139"/>
    <w:rsid w:val="0033256C"/>
    <w:rsid w:val="00347D0F"/>
    <w:rsid w:val="00357D6F"/>
    <w:rsid w:val="003640C2"/>
    <w:rsid w:val="003708FE"/>
    <w:rsid w:val="00380BA4"/>
    <w:rsid w:val="003A0FD1"/>
    <w:rsid w:val="003A7E62"/>
    <w:rsid w:val="003B408A"/>
    <w:rsid w:val="003B4976"/>
    <w:rsid w:val="003D1265"/>
    <w:rsid w:val="003E4767"/>
    <w:rsid w:val="003E7BC3"/>
    <w:rsid w:val="003F0235"/>
    <w:rsid w:val="00405904"/>
    <w:rsid w:val="0041147B"/>
    <w:rsid w:val="004341E4"/>
    <w:rsid w:val="00453ADA"/>
    <w:rsid w:val="004671B4"/>
    <w:rsid w:val="00473EFB"/>
    <w:rsid w:val="00477624"/>
    <w:rsid w:val="004944F7"/>
    <w:rsid w:val="004946C8"/>
    <w:rsid w:val="004A0C53"/>
    <w:rsid w:val="004F050C"/>
    <w:rsid w:val="00505FF9"/>
    <w:rsid w:val="00511AC1"/>
    <w:rsid w:val="00511C7C"/>
    <w:rsid w:val="00515F0D"/>
    <w:rsid w:val="00535C1A"/>
    <w:rsid w:val="00542587"/>
    <w:rsid w:val="00544E99"/>
    <w:rsid w:val="00562592"/>
    <w:rsid w:val="005642BB"/>
    <w:rsid w:val="00564636"/>
    <w:rsid w:val="00573597"/>
    <w:rsid w:val="00574218"/>
    <w:rsid w:val="00576B01"/>
    <w:rsid w:val="00582911"/>
    <w:rsid w:val="00587123"/>
    <w:rsid w:val="005A6087"/>
    <w:rsid w:val="005C2359"/>
    <w:rsid w:val="005E1570"/>
    <w:rsid w:val="005F10F8"/>
    <w:rsid w:val="005F54D3"/>
    <w:rsid w:val="005F5967"/>
    <w:rsid w:val="006014B5"/>
    <w:rsid w:val="00611327"/>
    <w:rsid w:val="00614FD9"/>
    <w:rsid w:val="00622F1D"/>
    <w:rsid w:val="006327C6"/>
    <w:rsid w:val="00644CB2"/>
    <w:rsid w:val="00665970"/>
    <w:rsid w:val="00685CDE"/>
    <w:rsid w:val="006870AF"/>
    <w:rsid w:val="006A429A"/>
    <w:rsid w:val="006B5E1C"/>
    <w:rsid w:val="006C362B"/>
    <w:rsid w:val="006C7C4E"/>
    <w:rsid w:val="006D4A29"/>
    <w:rsid w:val="006D5BF0"/>
    <w:rsid w:val="006D77FE"/>
    <w:rsid w:val="006D7D64"/>
    <w:rsid w:val="006E0ACB"/>
    <w:rsid w:val="006E1050"/>
    <w:rsid w:val="006E2040"/>
    <w:rsid w:val="006F470F"/>
    <w:rsid w:val="0071058F"/>
    <w:rsid w:val="007113C1"/>
    <w:rsid w:val="00737B23"/>
    <w:rsid w:val="00750F20"/>
    <w:rsid w:val="0075472F"/>
    <w:rsid w:val="007856DD"/>
    <w:rsid w:val="00787C43"/>
    <w:rsid w:val="007A5229"/>
    <w:rsid w:val="007C3E58"/>
    <w:rsid w:val="007C57DD"/>
    <w:rsid w:val="007D2F22"/>
    <w:rsid w:val="007E0A2B"/>
    <w:rsid w:val="007E2345"/>
    <w:rsid w:val="007E55CE"/>
    <w:rsid w:val="007E7AD9"/>
    <w:rsid w:val="007F0CB5"/>
    <w:rsid w:val="007F68B6"/>
    <w:rsid w:val="00843C57"/>
    <w:rsid w:val="008465DD"/>
    <w:rsid w:val="008640D7"/>
    <w:rsid w:val="00867656"/>
    <w:rsid w:val="00874F0F"/>
    <w:rsid w:val="00881E6A"/>
    <w:rsid w:val="00896C4B"/>
    <w:rsid w:val="008B27D8"/>
    <w:rsid w:val="008C365F"/>
    <w:rsid w:val="008C66CF"/>
    <w:rsid w:val="008C6B06"/>
    <w:rsid w:val="008E21B4"/>
    <w:rsid w:val="008E765B"/>
    <w:rsid w:val="00900041"/>
    <w:rsid w:val="00905346"/>
    <w:rsid w:val="00910B31"/>
    <w:rsid w:val="00917F72"/>
    <w:rsid w:val="00934309"/>
    <w:rsid w:val="00936010"/>
    <w:rsid w:val="00940E36"/>
    <w:rsid w:val="00955AF2"/>
    <w:rsid w:val="00973C1A"/>
    <w:rsid w:val="00975CBD"/>
    <w:rsid w:val="00976F85"/>
    <w:rsid w:val="00980581"/>
    <w:rsid w:val="009845D4"/>
    <w:rsid w:val="009A06EA"/>
    <w:rsid w:val="009A1509"/>
    <w:rsid w:val="009A4757"/>
    <w:rsid w:val="009B1BF9"/>
    <w:rsid w:val="009B4644"/>
    <w:rsid w:val="009C5A9C"/>
    <w:rsid w:val="009C63F2"/>
    <w:rsid w:val="009D59C9"/>
    <w:rsid w:val="009E3924"/>
    <w:rsid w:val="00A0625D"/>
    <w:rsid w:val="00A11CBB"/>
    <w:rsid w:val="00A20088"/>
    <w:rsid w:val="00A35038"/>
    <w:rsid w:val="00A51DD4"/>
    <w:rsid w:val="00A53FE5"/>
    <w:rsid w:val="00AA6259"/>
    <w:rsid w:val="00AA6BD8"/>
    <w:rsid w:val="00AA7204"/>
    <w:rsid w:val="00AB1C9D"/>
    <w:rsid w:val="00AB7767"/>
    <w:rsid w:val="00AC0A73"/>
    <w:rsid w:val="00AC612B"/>
    <w:rsid w:val="00AD29B1"/>
    <w:rsid w:val="00AD714C"/>
    <w:rsid w:val="00AE1EE2"/>
    <w:rsid w:val="00AF5FBA"/>
    <w:rsid w:val="00B104ED"/>
    <w:rsid w:val="00B16DA7"/>
    <w:rsid w:val="00B203EA"/>
    <w:rsid w:val="00B421CC"/>
    <w:rsid w:val="00B45028"/>
    <w:rsid w:val="00B524CA"/>
    <w:rsid w:val="00B66B9A"/>
    <w:rsid w:val="00B71C24"/>
    <w:rsid w:val="00B7276F"/>
    <w:rsid w:val="00B826EB"/>
    <w:rsid w:val="00B8645F"/>
    <w:rsid w:val="00BA125F"/>
    <w:rsid w:val="00BB1BDC"/>
    <w:rsid w:val="00BB7E9E"/>
    <w:rsid w:val="00BB7F9C"/>
    <w:rsid w:val="00BC1C39"/>
    <w:rsid w:val="00BC25A8"/>
    <w:rsid w:val="00BC7562"/>
    <w:rsid w:val="00BE2161"/>
    <w:rsid w:val="00BF025F"/>
    <w:rsid w:val="00BF33C0"/>
    <w:rsid w:val="00BF4EDB"/>
    <w:rsid w:val="00C04220"/>
    <w:rsid w:val="00C10D73"/>
    <w:rsid w:val="00C15F90"/>
    <w:rsid w:val="00C37E9A"/>
    <w:rsid w:val="00C452C7"/>
    <w:rsid w:val="00C52B23"/>
    <w:rsid w:val="00C66B23"/>
    <w:rsid w:val="00C80A1B"/>
    <w:rsid w:val="00C83C6E"/>
    <w:rsid w:val="00C85B9F"/>
    <w:rsid w:val="00C86A1B"/>
    <w:rsid w:val="00C9080F"/>
    <w:rsid w:val="00C90D13"/>
    <w:rsid w:val="00C91351"/>
    <w:rsid w:val="00CB3518"/>
    <w:rsid w:val="00CC28DF"/>
    <w:rsid w:val="00CC29A1"/>
    <w:rsid w:val="00CD67C9"/>
    <w:rsid w:val="00CF6CE6"/>
    <w:rsid w:val="00D03B5B"/>
    <w:rsid w:val="00D20913"/>
    <w:rsid w:val="00D30A36"/>
    <w:rsid w:val="00D34EDF"/>
    <w:rsid w:val="00D37054"/>
    <w:rsid w:val="00D41F01"/>
    <w:rsid w:val="00D4520B"/>
    <w:rsid w:val="00D5606F"/>
    <w:rsid w:val="00D77433"/>
    <w:rsid w:val="00D82C71"/>
    <w:rsid w:val="00D8406A"/>
    <w:rsid w:val="00D84F27"/>
    <w:rsid w:val="00D90F19"/>
    <w:rsid w:val="00D970F8"/>
    <w:rsid w:val="00DA7FE6"/>
    <w:rsid w:val="00DC31E9"/>
    <w:rsid w:val="00DC40A5"/>
    <w:rsid w:val="00DC4516"/>
    <w:rsid w:val="00DC7A30"/>
    <w:rsid w:val="00DF135B"/>
    <w:rsid w:val="00E05775"/>
    <w:rsid w:val="00E10F6F"/>
    <w:rsid w:val="00E11F35"/>
    <w:rsid w:val="00E5246D"/>
    <w:rsid w:val="00E52D4D"/>
    <w:rsid w:val="00E62D59"/>
    <w:rsid w:val="00E85292"/>
    <w:rsid w:val="00E860B3"/>
    <w:rsid w:val="00E94206"/>
    <w:rsid w:val="00EB3CEC"/>
    <w:rsid w:val="00EB5C97"/>
    <w:rsid w:val="00EC38D0"/>
    <w:rsid w:val="00ED0F78"/>
    <w:rsid w:val="00ED200E"/>
    <w:rsid w:val="00EE08AE"/>
    <w:rsid w:val="00EE30C4"/>
    <w:rsid w:val="00EE4E0F"/>
    <w:rsid w:val="00F07340"/>
    <w:rsid w:val="00F2438A"/>
    <w:rsid w:val="00F3204B"/>
    <w:rsid w:val="00F4637F"/>
    <w:rsid w:val="00F6202E"/>
    <w:rsid w:val="00F968EF"/>
    <w:rsid w:val="00FB6B84"/>
    <w:rsid w:val="00FD08B9"/>
    <w:rsid w:val="00FD1A0E"/>
    <w:rsid w:val="00FE453C"/>
    <w:rsid w:val="00FF27AD"/>
    <w:rsid w:val="00FF69D3"/>
    <w:rsid w:val="04147DC9"/>
    <w:rsid w:val="083DE845"/>
    <w:rsid w:val="4A7552A6"/>
    <w:rsid w:val="666C916D"/>
    <w:rsid w:val="755598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5A2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8"/>
    <w:lsdException w:name="heading 3" w:uiPriority="18"/>
    <w:lsdException w:name="heading 4" w:uiPriority="18"/>
    <w:lsdException w:name="heading 5" w:semiHidden="1" w:uiPriority="18" w:unhideWhenUsed="1"/>
    <w:lsdException w:name="heading 6" w:semiHidden="1" w:uiPriority="18" w:unhideWhenUsed="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3F2"/>
  </w:style>
  <w:style w:type="paragraph" w:styleId="Heading1">
    <w:name w:val="heading 1"/>
    <w:basedOn w:val="Normal"/>
    <w:next w:val="Normal"/>
    <w:link w:val="Heading1Char"/>
    <w:uiPriority w:val="3"/>
    <w:qFormat/>
    <w:rsid w:val="00574218"/>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573597"/>
    <w:pPr>
      <w:keepNext/>
      <w:keepLines/>
      <w:spacing w:before="40" w:after="0"/>
      <w:outlineLvl w:val="1"/>
    </w:pPr>
    <w:rPr>
      <w:rFonts w:eastAsiaTheme="majorEastAsia" w:cstheme="majorBidi"/>
      <w:sz w:val="56"/>
      <w:szCs w:val="26"/>
    </w:rPr>
  </w:style>
  <w:style w:type="paragraph" w:styleId="Heading3">
    <w:name w:val="heading 3"/>
    <w:basedOn w:val="Title1"/>
    <w:next w:val="Normal"/>
    <w:link w:val="Heading3Char"/>
    <w:uiPriority w:val="18"/>
    <w:unhideWhenUsed/>
    <w:rsid w:val="00573597"/>
    <w:pPr>
      <w:outlineLvl w:val="2"/>
    </w:pPr>
  </w:style>
  <w:style w:type="paragraph" w:styleId="Heading4">
    <w:name w:val="heading 4"/>
    <w:basedOn w:val="Title2"/>
    <w:next w:val="Normal"/>
    <w:link w:val="Heading4Char"/>
    <w:uiPriority w:val="18"/>
    <w:unhideWhenUsed/>
    <w:rsid w:val="00573597"/>
    <w:pPr>
      <w:outlineLvl w:val="3"/>
    </w:pPr>
  </w:style>
  <w:style w:type="paragraph" w:styleId="Heading5">
    <w:name w:val="heading 5"/>
    <w:basedOn w:val="Title3"/>
    <w:next w:val="Normal"/>
    <w:link w:val="Heading5Char"/>
    <w:uiPriority w:val="18"/>
    <w:unhideWhenUsed/>
    <w:rsid w:val="00573597"/>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295522"/>
    <w:rPr>
      <w:color w:val="8E58B6" w:themeColor="hyperlink"/>
      <w:u w:val="single"/>
    </w:rPr>
  </w:style>
  <w:style w:type="character" w:styleId="UnresolvedMention">
    <w:name w:val="Unresolved Mention"/>
    <w:basedOn w:val="DefaultParagraphFont"/>
    <w:uiPriority w:val="99"/>
    <w:semiHidden/>
    <w:unhideWhenUsed/>
    <w:rsid w:val="00295522"/>
    <w:rPr>
      <w:color w:val="605E5C"/>
      <w:shd w:val="clear" w:color="auto" w:fill="E1DFDD"/>
    </w:rPr>
  </w:style>
  <w:style w:type="character" w:customStyle="1" w:styleId="Heading1Char">
    <w:name w:val="Heading 1 Char"/>
    <w:basedOn w:val="DefaultParagraphFont"/>
    <w:link w:val="Heading1"/>
    <w:uiPriority w:val="3"/>
    <w:rsid w:val="00576B01"/>
    <w:rPr>
      <w:rFonts w:asciiTheme="majorHAnsi" w:hAnsiTheme="majorHAnsi"/>
      <w:sz w:val="56"/>
    </w:rPr>
  </w:style>
  <w:style w:type="character" w:styleId="PlaceholderText">
    <w:name w:val="Placeholder Text"/>
    <w:basedOn w:val="DefaultParagraphFont"/>
    <w:uiPriority w:val="99"/>
    <w:semiHidden/>
    <w:rsid w:val="00347D0F"/>
    <w:rPr>
      <w:color w:val="808080"/>
    </w:rPr>
  </w:style>
  <w:style w:type="paragraph" w:styleId="Title">
    <w:name w:val="Title"/>
    <w:link w:val="TitleChar"/>
    <w:uiPriority w:val="1"/>
    <w:qFormat/>
    <w:rsid w:val="00A35038"/>
    <w:pPr>
      <w:spacing w:after="360" w:line="240" w:lineRule="auto"/>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576B01"/>
    <w:rPr>
      <w:rFonts w:asciiTheme="majorHAnsi" w:eastAsiaTheme="majorEastAsia" w:hAnsiTheme="majorHAnsi" w:cstheme="majorBidi"/>
      <w:spacing w:val="-10"/>
      <w:kern w:val="28"/>
      <w:sz w:val="120"/>
      <w:szCs w:val="120"/>
    </w:rPr>
  </w:style>
  <w:style w:type="table" w:styleId="TableGrid">
    <w:name w:val="Table Grid"/>
    <w:basedOn w:val="TableNormal"/>
    <w:uiPriority w:val="39"/>
    <w:rsid w:val="007D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unhideWhenUsed/>
    <w:rsid w:val="007D2F22"/>
    <w:pPr>
      <w:spacing w:after="0" w:line="240" w:lineRule="auto"/>
    </w:pPr>
  </w:style>
  <w:style w:type="paragraph" w:styleId="TOCHeading">
    <w:name w:val="TOC Heading"/>
    <w:next w:val="Normal"/>
    <w:uiPriority w:val="39"/>
    <w:unhideWhenUsed/>
    <w:qFormat/>
    <w:rsid w:val="004341E4"/>
    <w:rPr>
      <w:rFonts w:asciiTheme="majorHAnsi" w:hAnsiTheme="majorHAnsi"/>
      <w:sz w:val="56"/>
    </w:rPr>
  </w:style>
  <w:style w:type="paragraph" w:styleId="TOC1">
    <w:name w:val="toc 1"/>
    <w:basedOn w:val="Normal"/>
    <w:next w:val="Normal"/>
    <w:link w:val="TOC1Char"/>
    <w:autoRedefine/>
    <w:uiPriority w:val="39"/>
    <w:unhideWhenUsed/>
    <w:rsid w:val="00477624"/>
    <w:pPr>
      <w:tabs>
        <w:tab w:val="right" w:leader="dot" w:pos="5030"/>
      </w:tabs>
      <w:spacing w:after="100"/>
    </w:pPr>
    <w:rPr>
      <w:rFonts w:asciiTheme="majorHAnsi" w:hAnsiTheme="majorHAnsi"/>
      <w:noProof/>
      <w:spacing w:val="15"/>
      <w:sz w:val="24"/>
    </w:rPr>
  </w:style>
  <w:style w:type="paragraph" w:styleId="Subtitle">
    <w:name w:val="Subtitle"/>
    <w:link w:val="SubtitleChar"/>
    <w:uiPriority w:val="2"/>
    <w:qFormat/>
    <w:rsid w:val="00BB7F9C"/>
    <w:pPr>
      <w:numPr>
        <w:ilvl w:val="1"/>
      </w:numPr>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576B01"/>
    <w:rPr>
      <w:rFonts w:asciiTheme="majorHAnsi" w:eastAsiaTheme="minorEastAsia" w:hAnsiTheme="majorHAnsi"/>
      <w:spacing w:val="15"/>
      <w:sz w:val="24"/>
    </w:rPr>
  </w:style>
  <w:style w:type="character" w:styleId="SubtleEmphasis">
    <w:name w:val="Subtle Emphasis"/>
    <w:basedOn w:val="DefaultParagraphFont"/>
    <w:uiPriority w:val="19"/>
    <w:rsid w:val="008E765B"/>
    <w:rPr>
      <w:i/>
      <w:iCs/>
      <w:color w:val="404040" w:themeColor="text1" w:themeTint="BF"/>
    </w:rPr>
  </w:style>
  <w:style w:type="paragraph" w:customStyle="1" w:styleId="Author">
    <w:name w:val="Author"/>
    <w:basedOn w:val="Subtitle"/>
    <w:next w:val="Normal"/>
    <w:uiPriority w:val="4"/>
    <w:qFormat/>
    <w:rsid w:val="00F2438A"/>
    <w:pPr>
      <w:spacing w:after="80" w:line="240" w:lineRule="auto"/>
      <w:jc w:val="center"/>
    </w:pPr>
  </w:style>
  <w:style w:type="character" w:customStyle="1" w:styleId="Author1">
    <w:name w:val="Author 1"/>
    <w:uiPriority w:val="6"/>
    <w:qFormat/>
    <w:rsid w:val="00C91351"/>
    <w:rPr>
      <w:rFonts w:asciiTheme="majorHAnsi" w:hAnsiTheme="majorHAnsi"/>
      <w:sz w:val="24"/>
    </w:rPr>
  </w:style>
  <w:style w:type="paragraph" w:styleId="TOC2">
    <w:name w:val="toc 2"/>
    <w:next w:val="Normal"/>
    <w:link w:val="TOC2Char"/>
    <w:uiPriority w:val="39"/>
    <w:unhideWhenUsed/>
    <w:rsid w:val="00574218"/>
    <w:pPr>
      <w:spacing w:after="100"/>
      <w:ind w:left="220"/>
    </w:pPr>
    <w:rPr>
      <w:rFonts w:asciiTheme="majorHAnsi" w:eastAsiaTheme="minorEastAsia" w:hAnsiTheme="majorHAnsi" w:cs="Times New Roman"/>
      <w:spacing w:val="15"/>
    </w:rPr>
  </w:style>
  <w:style w:type="paragraph" w:styleId="TOC3">
    <w:name w:val="toc 3"/>
    <w:basedOn w:val="Normal"/>
    <w:next w:val="Normal"/>
    <w:uiPriority w:val="39"/>
    <w:unhideWhenUsed/>
    <w:rsid w:val="00574218"/>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4341E4"/>
    <w:pPr>
      <w:spacing w:after="120" w:line="240" w:lineRule="auto"/>
      <w:jc w:val="center"/>
    </w:pPr>
    <w:rPr>
      <w:rFonts w:asciiTheme="majorHAnsi" w:hAnsiTheme="majorHAnsi"/>
    </w:rPr>
  </w:style>
  <w:style w:type="character" w:customStyle="1" w:styleId="TOC1Char">
    <w:name w:val="TOC 1 Char"/>
    <w:basedOn w:val="DefaultParagraphFont"/>
    <w:link w:val="TOC1"/>
    <w:uiPriority w:val="39"/>
    <w:rsid w:val="00477624"/>
    <w:rPr>
      <w:rFonts w:asciiTheme="majorHAnsi" w:hAnsiTheme="majorHAnsi"/>
      <w:noProof/>
      <w:spacing w:val="15"/>
      <w:sz w:val="24"/>
    </w:rPr>
  </w:style>
  <w:style w:type="character" w:customStyle="1" w:styleId="TOC2Char">
    <w:name w:val="TOC 2 Char"/>
    <w:basedOn w:val="DefaultParagraphFont"/>
    <w:link w:val="TOC2"/>
    <w:uiPriority w:val="39"/>
    <w:rsid w:val="00574218"/>
    <w:rPr>
      <w:rFonts w:asciiTheme="majorHAnsi" w:eastAsiaTheme="minorEastAsia" w:hAnsiTheme="majorHAnsi" w:cs="Times New Roman"/>
      <w:spacing w:val="15"/>
    </w:rPr>
  </w:style>
  <w:style w:type="paragraph" w:customStyle="1" w:styleId="Title1">
    <w:name w:val="Title 1"/>
    <w:next w:val="Text1"/>
    <w:link w:val="Title1Char"/>
    <w:uiPriority w:val="5"/>
    <w:qFormat/>
    <w:rsid w:val="00DF135B"/>
    <w:pPr>
      <w:pageBreakBefore/>
      <w:spacing w:after="360"/>
    </w:pPr>
    <w:rPr>
      <w:rFonts w:asciiTheme="majorHAnsi" w:hAnsiTheme="majorHAnsi"/>
      <w:color w:val="B55374" w:themeColor="accent4" w:themeShade="BF"/>
      <w:sz w:val="56"/>
    </w:rPr>
  </w:style>
  <w:style w:type="character" w:customStyle="1" w:styleId="Text1Char">
    <w:name w:val="Text 1 Char"/>
    <w:basedOn w:val="DefaultParagraphFont"/>
    <w:link w:val="Text1"/>
    <w:uiPriority w:val="7"/>
    <w:rsid w:val="00576B01"/>
    <w:rPr>
      <w:rFonts w:asciiTheme="majorHAnsi" w:hAnsiTheme="majorHAnsi"/>
    </w:rPr>
  </w:style>
  <w:style w:type="character" w:customStyle="1" w:styleId="Title1Char">
    <w:name w:val="Title 1 Char"/>
    <w:basedOn w:val="DefaultParagraphFont"/>
    <w:link w:val="Title1"/>
    <w:uiPriority w:val="5"/>
    <w:rsid w:val="00576B01"/>
    <w:rPr>
      <w:rFonts w:asciiTheme="majorHAnsi" w:hAnsiTheme="majorHAnsi"/>
      <w:color w:val="B55374" w:themeColor="accent4" w:themeShade="BF"/>
      <w:sz w:val="56"/>
    </w:rPr>
  </w:style>
  <w:style w:type="paragraph" w:customStyle="1" w:styleId="Title2">
    <w:name w:val="Title 2"/>
    <w:next w:val="Text2"/>
    <w:link w:val="Title2Char"/>
    <w:uiPriority w:val="8"/>
    <w:qFormat/>
    <w:rsid w:val="00DF135B"/>
    <w:pPr>
      <w:pageBreakBefore/>
      <w:spacing w:after="960"/>
      <w:jc w:val="right"/>
    </w:pPr>
    <w:rPr>
      <w:sz w:val="56"/>
    </w:rPr>
  </w:style>
  <w:style w:type="paragraph" w:customStyle="1" w:styleId="Text2">
    <w:name w:val="Text 2"/>
    <w:link w:val="Text2Char"/>
    <w:uiPriority w:val="10"/>
    <w:qFormat/>
    <w:rsid w:val="00DF135B"/>
    <w:pPr>
      <w:spacing w:after="360" w:line="360" w:lineRule="auto"/>
      <w:jc w:val="right"/>
    </w:pPr>
  </w:style>
  <w:style w:type="character" w:customStyle="1" w:styleId="Author2">
    <w:name w:val="Author 2"/>
    <w:uiPriority w:val="9"/>
    <w:qFormat/>
    <w:rsid w:val="00DF135B"/>
    <w:rPr>
      <w:sz w:val="22"/>
    </w:rPr>
  </w:style>
  <w:style w:type="character" w:customStyle="1" w:styleId="Text2Char">
    <w:name w:val="Text 2 Char"/>
    <w:basedOn w:val="DefaultParagraphFont"/>
    <w:link w:val="Text2"/>
    <w:uiPriority w:val="10"/>
    <w:rsid w:val="00576B01"/>
  </w:style>
  <w:style w:type="character" w:customStyle="1" w:styleId="Title2Char">
    <w:name w:val="Title 2 Char"/>
    <w:basedOn w:val="DefaultParagraphFont"/>
    <w:link w:val="Title2"/>
    <w:uiPriority w:val="8"/>
    <w:rsid w:val="00576B01"/>
    <w:rPr>
      <w:sz w:val="56"/>
    </w:rPr>
  </w:style>
  <w:style w:type="paragraph" w:customStyle="1" w:styleId="Text3">
    <w:name w:val="Text 3"/>
    <w:uiPriority w:val="12"/>
    <w:qFormat/>
    <w:rsid w:val="000068EE"/>
    <w:pPr>
      <w:spacing w:line="480" w:lineRule="auto"/>
      <w:ind w:left="720"/>
    </w:pPr>
    <w:rPr>
      <w:color w:val="CC3300"/>
      <w:sz w:val="24"/>
    </w:rPr>
  </w:style>
  <w:style w:type="paragraph" w:customStyle="1" w:styleId="Title3">
    <w:name w:val="Title 3"/>
    <w:uiPriority w:val="11"/>
    <w:qFormat/>
    <w:rsid w:val="00BF025F"/>
    <w:pPr>
      <w:pageBreakBefore/>
      <w:spacing w:after="600" w:line="240" w:lineRule="auto"/>
    </w:pPr>
    <w:rPr>
      <w:rFonts w:asciiTheme="majorHAnsi" w:hAnsiTheme="majorHAnsi"/>
      <w:color w:val="CC3300"/>
      <w:sz w:val="96"/>
    </w:rPr>
  </w:style>
  <w:style w:type="paragraph" w:customStyle="1" w:styleId="Title4">
    <w:name w:val="Title 4"/>
    <w:next w:val="Normal"/>
    <w:uiPriority w:val="13"/>
    <w:qFormat/>
    <w:rsid w:val="00AD714C"/>
    <w:pPr>
      <w:pageBreakBefore/>
      <w:spacing w:after="600"/>
    </w:pPr>
    <w:rPr>
      <w:color w:val="000000" w:themeColor="text1"/>
      <w:sz w:val="56"/>
    </w:rPr>
  </w:style>
  <w:style w:type="paragraph" w:customStyle="1" w:styleId="Biography">
    <w:name w:val="Biography"/>
    <w:uiPriority w:val="14"/>
    <w:qFormat/>
    <w:rsid w:val="00015741"/>
    <w:pPr>
      <w:spacing w:after="0" w:line="360" w:lineRule="auto"/>
      <w:jc w:val="right"/>
    </w:pPr>
    <w:rPr>
      <w:rFonts w:asciiTheme="majorHAnsi" w:eastAsiaTheme="minorEastAsia" w:hAnsiTheme="majorHAnsi"/>
      <w:spacing w:val="15"/>
      <w:sz w:val="24"/>
    </w:rPr>
  </w:style>
  <w:style w:type="paragraph" w:styleId="ListParagraph">
    <w:name w:val="List Paragraph"/>
    <w:basedOn w:val="Normal"/>
    <w:uiPriority w:val="34"/>
    <w:rsid w:val="00576B01"/>
    <w:pPr>
      <w:ind w:left="720"/>
      <w:contextualSpacing/>
    </w:pPr>
  </w:style>
  <w:style w:type="character" w:customStyle="1" w:styleId="PoemAuthor3">
    <w:name w:val="Poem Author 3"/>
    <w:basedOn w:val="Author2"/>
    <w:uiPriority w:val="1"/>
    <w:qFormat/>
    <w:rsid w:val="00576B01"/>
    <w:rPr>
      <w:rFonts w:asciiTheme="majorHAnsi" w:hAnsiTheme="majorHAnsi"/>
      <w:sz w:val="28"/>
    </w:rPr>
  </w:style>
  <w:style w:type="character" w:customStyle="1" w:styleId="Heading3Char">
    <w:name w:val="Heading 3 Char"/>
    <w:basedOn w:val="DefaultParagraphFont"/>
    <w:link w:val="Heading3"/>
    <w:uiPriority w:val="18"/>
    <w:rsid w:val="009C63F2"/>
    <w:rPr>
      <w:rFonts w:asciiTheme="majorHAnsi" w:hAnsiTheme="majorHAnsi"/>
      <w:color w:val="B55374" w:themeColor="accent4" w:themeShade="BF"/>
      <w:sz w:val="56"/>
    </w:rPr>
  </w:style>
  <w:style w:type="character" w:customStyle="1" w:styleId="Heading4Char">
    <w:name w:val="Heading 4 Char"/>
    <w:basedOn w:val="DefaultParagraphFont"/>
    <w:link w:val="Heading4"/>
    <w:uiPriority w:val="18"/>
    <w:rsid w:val="009C63F2"/>
    <w:rPr>
      <w:sz w:val="56"/>
    </w:rPr>
  </w:style>
  <w:style w:type="character" w:customStyle="1" w:styleId="Heading5Char">
    <w:name w:val="Heading 5 Char"/>
    <w:basedOn w:val="DefaultParagraphFont"/>
    <w:link w:val="Heading5"/>
    <w:uiPriority w:val="18"/>
    <w:rsid w:val="009C63F2"/>
    <w:rPr>
      <w:rFonts w:asciiTheme="majorHAnsi" w:hAnsiTheme="majorHAnsi"/>
      <w:color w:val="CC3300"/>
    </w:rPr>
  </w:style>
  <w:style w:type="character" w:customStyle="1" w:styleId="Heading2Char">
    <w:name w:val="Heading 2 Char"/>
    <w:basedOn w:val="DefaultParagraphFont"/>
    <w:link w:val="Heading2"/>
    <w:uiPriority w:val="18"/>
    <w:rsid w:val="009C63F2"/>
    <w:rPr>
      <w:rFonts w:eastAsiaTheme="majorEastAsia" w:cstheme="majorBidi"/>
      <w:sz w:val="56"/>
      <w:szCs w:val="26"/>
    </w:rPr>
  </w:style>
  <w:style w:type="character" w:styleId="FollowedHyperlink">
    <w:name w:val="FollowedHyperlink"/>
    <w:basedOn w:val="DefaultParagraphFont"/>
    <w:uiPriority w:val="99"/>
    <w:semiHidden/>
    <w:unhideWhenUsed/>
    <w:rsid w:val="00017531"/>
    <w:rPr>
      <w:color w:val="7F6F6F" w:themeColor="followedHyperlink"/>
      <w:u w:val="single"/>
    </w:rPr>
  </w:style>
  <w:style w:type="paragraph" w:styleId="BalloonText">
    <w:name w:val="Balloon Text"/>
    <w:basedOn w:val="Normal"/>
    <w:link w:val="BalloonTextChar"/>
    <w:uiPriority w:val="99"/>
    <w:semiHidden/>
    <w:unhideWhenUsed/>
    <w:rsid w:val="004A0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C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go.microsoft.com/fwlink/?linkid=2086676" TargetMode="External"/><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anc\AppData\Roaming\Microsoft\Templates\Poetry%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A610A8452541C5AF058F93AF0E889F"/>
        <w:category>
          <w:name w:val="General"/>
          <w:gallery w:val="placeholder"/>
        </w:category>
        <w:types>
          <w:type w:val="bbPlcHdr"/>
        </w:types>
        <w:behaviors>
          <w:behavior w:val="content"/>
        </w:behaviors>
        <w:guid w:val="{C66CFE0C-26D2-41A8-834F-2D748AF4BCF5}"/>
      </w:docPartPr>
      <w:docPartBody>
        <w:p w:rsidR="00000000" w:rsidRDefault="00000000">
          <w:pPr>
            <w:pStyle w:val="FEA610A8452541C5AF058F93AF0E889F"/>
          </w:pPr>
          <w:r w:rsidRPr="00A35038">
            <w:t>Book title</w:t>
          </w:r>
        </w:p>
      </w:docPartBody>
    </w:docPart>
    <w:docPart>
      <w:docPartPr>
        <w:name w:val="01D1377ACD8D401283D7DB9212DAAA37"/>
        <w:category>
          <w:name w:val="General"/>
          <w:gallery w:val="placeholder"/>
        </w:category>
        <w:types>
          <w:type w:val="bbPlcHdr"/>
        </w:types>
        <w:behaviors>
          <w:behavior w:val="content"/>
        </w:behaviors>
        <w:guid w:val="{F3B8398B-E0CF-4338-9EA7-35BB3C4F3D37}"/>
      </w:docPartPr>
      <w:docPartBody>
        <w:p w:rsidR="00000000" w:rsidRDefault="00000000">
          <w:pPr>
            <w:pStyle w:val="01D1377ACD8D401283D7DB9212DAAA37"/>
          </w:pPr>
          <w:r>
            <w:t>Teacher's name</w:t>
          </w:r>
        </w:p>
      </w:docPartBody>
    </w:docPart>
    <w:docPart>
      <w:docPartPr>
        <w:name w:val="94F1638B0EC6414999EB683995C08619"/>
        <w:category>
          <w:name w:val="General"/>
          <w:gallery w:val="placeholder"/>
        </w:category>
        <w:types>
          <w:type w:val="bbPlcHdr"/>
        </w:types>
        <w:behaviors>
          <w:behavior w:val="content"/>
        </w:behaviors>
        <w:guid w:val="{C338FA0D-C0E8-439B-B3C3-F51B1C4EDB4F}"/>
      </w:docPartPr>
      <w:docPartBody>
        <w:p w:rsidR="00000000" w:rsidRDefault="00000000">
          <w:pPr>
            <w:pStyle w:val="94F1638B0EC6414999EB683995C08619"/>
          </w:pPr>
          <w:r>
            <w:t>Grade level(s)</w:t>
          </w:r>
        </w:p>
      </w:docPartBody>
    </w:docPart>
    <w:docPart>
      <w:docPartPr>
        <w:name w:val="6A8D8F2E4B444A389CCF006EB24F8D23"/>
        <w:category>
          <w:name w:val="General"/>
          <w:gallery w:val="placeholder"/>
        </w:category>
        <w:types>
          <w:type w:val="bbPlcHdr"/>
        </w:types>
        <w:behaviors>
          <w:behavior w:val="content"/>
        </w:behaviors>
        <w:guid w:val="{25E48291-4286-46C1-A8FF-C586B6ED6410}"/>
      </w:docPartPr>
      <w:docPartBody>
        <w:p w:rsidR="00000000" w:rsidRDefault="00000000">
          <w:pPr>
            <w:pStyle w:val="6A8D8F2E4B444A389CCF006EB24F8D23"/>
          </w:pPr>
          <w:r>
            <w:t>School name</w:t>
          </w:r>
        </w:p>
      </w:docPartBody>
    </w:docPart>
    <w:docPart>
      <w:docPartPr>
        <w:name w:val="2B1DC87FB61046FCA9B633F59577FFD3"/>
        <w:category>
          <w:name w:val="General"/>
          <w:gallery w:val="placeholder"/>
        </w:category>
        <w:types>
          <w:type w:val="bbPlcHdr"/>
        </w:types>
        <w:behaviors>
          <w:behavior w:val="content"/>
        </w:behaviors>
        <w:guid w:val="{CA8FC114-6EB9-40C2-99F6-6B7D625A4107}"/>
      </w:docPartPr>
      <w:docPartBody>
        <w:p w:rsidR="00000000" w:rsidRDefault="00000000">
          <w:pPr>
            <w:pStyle w:val="2B1DC87FB61046FCA9B633F59577FFD3"/>
          </w:pPr>
          <w:r>
            <w:t>Book title</w:t>
          </w:r>
        </w:p>
      </w:docPartBody>
    </w:docPart>
    <w:docPart>
      <w:docPartPr>
        <w:name w:val="C2166CD54DD04B47BB9E87B8C3DCA7FE"/>
        <w:category>
          <w:name w:val="General"/>
          <w:gallery w:val="placeholder"/>
        </w:category>
        <w:types>
          <w:type w:val="bbPlcHdr"/>
        </w:types>
        <w:behaviors>
          <w:behavior w:val="content"/>
        </w:behaviors>
        <w:guid w:val="{07D75BB8-0316-485E-87B9-EB7B50C45325}"/>
      </w:docPartPr>
      <w:docPartBody>
        <w:p w:rsidR="00000000" w:rsidRDefault="00000000">
          <w:pPr>
            <w:pStyle w:val="C2166CD54DD04B47BB9E87B8C3DCA7FE"/>
          </w:pPr>
          <w:r w:rsidRPr="003A0FD1">
            <w:rPr>
              <w:lang w:val="it-IT"/>
            </w:rPr>
            <w:t>Ernesto Mazza</w:t>
          </w:r>
        </w:p>
      </w:docPartBody>
    </w:docPart>
    <w:docPart>
      <w:docPartPr>
        <w:name w:val="E960EDED3DC34C34B34405436BB977A6"/>
        <w:category>
          <w:name w:val="General"/>
          <w:gallery w:val="placeholder"/>
        </w:category>
        <w:types>
          <w:type w:val="bbPlcHdr"/>
        </w:types>
        <w:behaviors>
          <w:behavior w:val="content"/>
        </w:behaviors>
        <w:guid w:val="{9F03E52E-FF73-4E1E-A095-488D97A656F3}"/>
      </w:docPartPr>
      <w:docPartBody>
        <w:p w:rsidR="00000000" w:rsidRDefault="00000000">
          <w:pPr>
            <w:pStyle w:val="E960EDED3DC34C34B34405436BB977A6"/>
          </w:pPr>
          <w:r w:rsidRPr="003A0FD1">
            <w:rPr>
              <w:lang w:val="it-IT"/>
            </w:rPr>
            <w:t>Lesa Wallace</w:t>
          </w:r>
        </w:p>
      </w:docPartBody>
    </w:docPart>
    <w:docPart>
      <w:docPartPr>
        <w:name w:val="7E3C9DB926AE4F6697103ED553FA7F70"/>
        <w:category>
          <w:name w:val="General"/>
          <w:gallery w:val="placeholder"/>
        </w:category>
        <w:types>
          <w:type w:val="bbPlcHdr"/>
        </w:types>
        <w:behaviors>
          <w:behavior w:val="content"/>
        </w:behaviors>
        <w:guid w:val="{B5B42B75-BE40-4503-9084-DB739C2828A6}"/>
      </w:docPartPr>
      <w:docPartBody>
        <w:p w:rsidR="00000000" w:rsidRDefault="00000000">
          <w:pPr>
            <w:pStyle w:val="7E3C9DB926AE4F6697103ED553FA7F70"/>
          </w:pPr>
          <w:r w:rsidRPr="003A0FD1">
            <w:rPr>
              <w:lang w:val="it-IT"/>
            </w:rPr>
            <w:t>Lynette Yang</w:t>
          </w:r>
        </w:p>
      </w:docPartBody>
    </w:docPart>
    <w:docPart>
      <w:docPartPr>
        <w:name w:val="9ADC0D6BB92D46E7AE7C6E0FA2205DFC"/>
        <w:category>
          <w:name w:val="General"/>
          <w:gallery w:val="placeholder"/>
        </w:category>
        <w:types>
          <w:type w:val="bbPlcHdr"/>
        </w:types>
        <w:behaviors>
          <w:behavior w:val="content"/>
        </w:behaviors>
        <w:guid w:val="{E24C7F8A-F75C-4314-AE99-0CB8C5942EAF}"/>
      </w:docPartPr>
      <w:docPartBody>
        <w:p w:rsidR="00000000" w:rsidRDefault="00000000">
          <w:pPr>
            <w:pStyle w:val="9ADC0D6BB92D46E7AE7C6E0FA2205DFC"/>
          </w:pPr>
          <w:r>
            <w:t>Author name</w:t>
          </w:r>
        </w:p>
      </w:docPartBody>
    </w:docPart>
    <w:docPart>
      <w:docPartPr>
        <w:name w:val="68D7E334ACF04460B58452FD7FAAB82C"/>
        <w:category>
          <w:name w:val="General"/>
          <w:gallery w:val="placeholder"/>
        </w:category>
        <w:types>
          <w:type w:val="bbPlcHdr"/>
        </w:types>
        <w:behaviors>
          <w:behavior w:val="content"/>
        </w:behaviors>
        <w:guid w:val="{0A6A6E93-D36C-491E-9185-59F2CDC93C78}"/>
      </w:docPartPr>
      <w:docPartBody>
        <w:p w:rsidR="00000000" w:rsidRDefault="00000000">
          <w:pPr>
            <w:pStyle w:val="68D7E334ACF04460B58452FD7FAAB82C"/>
          </w:pPr>
          <w:r w:rsidRPr="00C452C7">
            <w:t>Author name</w:t>
          </w:r>
        </w:p>
      </w:docPartBody>
    </w:docPart>
    <w:docPart>
      <w:docPartPr>
        <w:name w:val="AF8EF77CBA8D427BBC3BBE9A597DD835"/>
        <w:category>
          <w:name w:val="General"/>
          <w:gallery w:val="placeholder"/>
        </w:category>
        <w:types>
          <w:type w:val="bbPlcHdr"/>
        </w:types>
        <w:behaviors>
          <w:behavior w:val="content"/>
        </w:behaviors>
        <w:guid w:val="{332023C9-37AF-496A-B9DA-8034D214D454}"/>
      </w:docPartPr>
      <w:docPartBody>
        <w:p w:rsidR="00000000" w:rsidRDefault="00000000">
          <w:pPr>
            <w:pStyle w:val="AF8EF77CBA8D427BBC3BBE9A597DD835"/>
          </w:pPr>
          <w:r>
            <w:t>Author name</w:t>
          </w:r>
        </w:p>
      </w:docPartBody>
    </w:docPart>
    <w:docPart>
      <w:docPartPr>
        <w:name w:val="630133791A894F85AA5DC9026B26503D"/>
        <w:category>
          <w:name w:val="General"/>
          <w:gallery w:val="placeholder"/>
        </w:category>
        <w:types>
          <w:type w:val="bbPlcHdr"/>
        </w:types>
        <w:behaviors>
          <w:behavior w:val="content"/>
        </w:behaviors>
        <w:guid w:val="{759172B0-3EF8-4304-B660-F3A3110D0C23}"/>
      </w:docPartPr>
      <w:docPartBody>
        <w:p w:rsidR="00000000" w:rsidRDefault="00000000">
          <w:pPr>
            <w:pStyle w:val="630133791A894F85AA5DC9026B26503D"/>
          </w:pPr>
          <w:r>
            <w:t>Author name</w:t>
          </w:r>
        </w:p>
      </w:docPartBody>
    </w:docPart>
    <w:docPart>
      <w:docPartPr>
        <w:name w:val="CCA32D15184F4D2486228D2FE9C676F8"/>
        <w:category>
          <w:name w:val="General"/>
          <w:gallery w:val="placeholder"/>
        </w:category>
        <w:types>
          <w:type w:val="bbPlcHdr"/>
        </w:types>
        <w:behaviors>
          <w:behavior w:val="content"/>
        </w:behaviors>
        <w:guid w:val="{7E5DEADA-2B54-47DA-A3EA-9B039E592716}"/>
      </w:docPartPr>
      <w:docPartBody>
        <w:p w:rsidR="00000000" w:rsidRDefault="00000000">
          <w:pPr>
            <w:pStyle w:val="CCA32D15184F4D2486228D2FE9C676F8"/>
          </w:pPr>
          <w:r>
            <w:t>Author name</w:t>
          </w:r>
        </w:p>
      </w:docPartBody>
    </w:docPart>
    <w:docPart>
      <w:docPartPr>
        <w:name w:val="A5A97CF844864B92AEFB09B0C17DBE55"/>
        <w:category>
          <w:name w:val="General"/>
          <w:gallery w:val="placeholder"/>
        </w:category>
        <w:types>
          <w:type w:val="bbPlcHdr"/>
        </w:types>
        <w:behaviors>
          <w:behavior w:val="content"/>
        </w:behaviors>
        <w:guid w:val="{EAA4E005-B037-45A3-8886-3C67F1C53E73}"/>
      </w:docPartPr>
      <w:docPartBody>
        <w:p w:rsidR="00000000" w:rsidRDefault="00000000">
          <w:pPr>
            <w:pStyle w:val="A5A97CF844864B92AEFB09B0C17DBE55"/>
          </w:pPr>
          <w:r>
            <w:t>Author name</w:t>
          </w:r>
        </w:p>
      </w:docPartBody>
    </w:docPart>
    <w:docPart>
      <w:docPartPr>
        <w:name w:val="E3E17A40C3BF43109A02906FE208E582"/>
        <w:category>
          <w:name w:val="General"/>
          <w:gallery w:val="placeholder"/>
        </w:category>
        <w:types>
          <w:type w:val="bbPlcHdr"/>
        </w:types>
        <w:behaviors>
          <w:behavior w:val="content"/>
        </w:behaviors>
        <w:guid w:val="{5F0D96F9-5205-4305-BD4A-D35639177955}"/>
      </w:docPartPr>
      <w:docPartBody>
        <w:p w:rsidR="00000000" w:rsidRDefault="00000000">
          <w:pPr>
            <w:pStyle w:val="E3E17A40C3BF43109A02906FE208E582"/>
          </w:pPr>
          <w:r>
            <w:t>Author name</w:t>
          </w:r>
        </w:p>
      </w:docPartBody>
    </w:docPart>
    <w:docPart>
      <w:docPartPr>
        <w:name w:val="DC9AA36F39A04A9C972E2DDA8522EAB0"/>
        <w:category>
          <w:name w:val="General"/>
          <w:gallery w:val="placeholder"/>
        </w:category>
        <w:types>
          <w:type w:val="bbPlcHdr"/>
        </w:types>
        <w:behaviors>
          <w:behavior w:val="content"/>
        </w:behaviors>
        <w:guid w:val="{D7A3EB89-0205-4FDC-B89A-C4142DC266D0}"/>
      </w:docPartPr>
      <w:docPartBody>
        <w:p w:rsidR="00000000" w:rsidRDefault="00000000">
          <w:pPr>
            <w:pStyle w:val="DC9AA36F39A04A9C972E2DDA8522EAB0"/>
          </w:pPr>
          <w:r>
            <w:t>Date</w:t>
          </w:r>
        </w:p>
      </w:docPartBody>
    </w:docPart>
    <w:docPart>
      <w:docPartPr>
        <w:name w:val="3F3D5C175EB34801838A479383C076C5"/>
        <w:category>
          <w:name w:val="General"/>
          <w:gallery w:val="placeholder"/>
        </w:category>
        <w:types>
          <w:type w:val="bbPlcHdr"/>
        </w:types>
        <w:behaviors>
          <w:behavior w:val="content"/>
        </w:behaviors>
        <w:guid w:val="{973B6DB7-6131-408B-9E5D-70A0A8F4A647}"/>
      </w:docPartPr>
      <w:docPartBody>
        <w:p w:rsidR="00000000" w:rsidRDefault="00000000">
          <w:pPr>
            <w:pStyle w:val="3F3D5C175EB34801838A479383C076C5"/>
          </w:pPr>
          <w:r>
            <w:t>School name</w:t>
          </w:r>
        </w:p>
      </w:docPartBody>
    </w:docPart>
    <w:docPart>
      <w:docPartPr>
        <w:name w:val="7E7B18356DA948018F8781820EF90A81"/>
        <w:category>
          <w:name w:val="General"/>
          <w:gallery w:val="placeholder"/>
        </w:category>
        <w:types>
          <w:type w:val="bbPlcHdr"/>
        </w:types>
        <w:behaviors>
          <w:behavior w:val="content"/>
        </w:behaviors>
        <w:guid w:val="{C08562B6-CB38-4032-83C0-2D2BAF429500}"/>
      </w:docPartPr>
      <w:docPartBody>
        <w:p w:rsidR="00000000" w:rsidRDefault="00000000">
          <w:pPr>
            <w:pStyle w:val="7E7B18356DA948018F8781820EF90A81"/>
          </w:pPr>
          <w:r>
            <w:t>2019</w:t>
          </w:r>
        </w:p>
      </w:docPartBody>
    </w:docPart>
    <w:docPart>
      <w:docPartPr>
        <w:name w:val="AE342AB3ACC24041B643A2136516C946"/>
        <w:category>
          <w:name w:val="General"/>
          <w:gallery w:val="placeholder"/>
        </w:category>
        <w:types>
          <w:type w:val="bbPlcHdr"/>
        </w:types>
        <w:behaviors>
          <w:behavior w:val="content"/>
        </w:behaviors>
        <w:guid w:val="{2D86366C-C23D-4C83-BFBE-22F5D8987443}"/>
      </w:docPartPr>
      <w:docPartBody>
        <w:p w:rsidR="00000000" w:rsidRDefault="00000000">
          <w:pPr>
            <w:pStyle w:val="AE342AB3ACC24041B643A2136516C946"/>
          </w:pPr>
          <w:r>
            <w:t>Copyright holder name</w:t>
          </w:r>
        </w:p>
      </w:docPartBody>
    </w:docPart>
    <w:docPart>
      <w:docPartPr>
        <w:name w:val="5C85F543260B465383425DFE16ABE921"/>
        <w:category>
          <w:name w:val="General"/>
          <w:gallery w:val="placeholder"/>
        </w:category>
        <w:types>
          <w:type w:val="bbPlcHdr"/>
        </w:types>
        <w:behaviors>
          <w:behavior w:val="content"/>
        </w:behaviors>
        <w:guid w:val="{A634BD53-CE70-4BB7-8C93-743ED478CAC5}"/>
      </w:docPartPr>
      <w:docPartBody>
        <w:p w:rsidR="00000000" w:rsidRDefault="00000000">
          <w:pPr>
            <w:pStyle w:val="5C85F543260B465383425DFE16ABE921"/>
          </w:pPr>
          <w:r>
            <w:t>123-45678-9</w:t>
          </w:r>
        </w:p>
      </w:docPartBody>
    </w:docPart>
    <w:docPart>
      <w:docPartPr>
        <w:name w:val="0901A793828E457E810F36056ED157B4"/>
        <w:category>
          <w:name w:val="General"/>
          <w:gallery w:val="placeholder"/>
        </w:category>
        <w:types>
          <w:type w:val="bbPlcHdr"/>
        </w:types>
        <w:behaviors>
          <w:behavior w:val="content"/>
        </w:behaviors>
        <w:guid w:val="{BEDFC93A-48AD-48FD-B7F9-C381A4422A2D}"/>
      </w:docPartPr>
      <w:docPartBody>
        <w:p w:rsidR="00000000" w:rsidRDefault="00000000">
          <w:pPr>
            <w:pStyle w:val="0901A793828E457E810F36056ED157B4"/>
          </w:pPr>
          <w:r>
            <w:t>Country name</w:t>
          </w:r>
        </w:p>
      </w:docPartBody>
    </w:docPart>
    <w:docPart>
      <w:docPartPr>
        <w:name w:val="B96A287E63434A3E881BFEA47F238084"/>
        <w:category>
          <w:name w:val="General"/>
          <w:gallery w:val="placeholder"/>
        </w:category>
        <w:types>
          <w:type w:val="bbPlcHdr"/>
        </w:types>
        <w:behaviors>
          <w:behavior w:val="content"/>
        </w:behaviors>
        <w:guid w:val="{56769FE8-6B6C-4D1C-B6C6-180887CBDD96}"/>
      </w:docPartPr>
      <w:docPartBody>
        <w:p w:rsidR="00000000" w:rsidRDefault="00000000">
          <w:pPr>
            <w:pStyle w:val="B96A287E63434A3E881BFEA47F238084"/>
          </w:pPr>
          <w:r w:rsidRPr="00573597">
            <w:t>Jazz Hands</w:t>
          </w:r>
        </w:p>
      </w:docPartBody>
    </w:docPart>
    <w:docPart>
      <w:docPartPr>
        <w:name w:val="159C0BC2FA8F41468074F33DC48B54FF"/>
        <w:category>
          <w:name w:val="General"/>
          <w:gallery w:val="placeholder"/>
        </w:category>
        <w:types>
          <w:type w:val="bbPlcHdr"/>
        </w:types>
        <w:behaviors>
          <w:behavior w:val="content"/>
        </w:behaviors>
        <w:guid w:val="{FF423B3D-A6D8-48F7-81F5-EF339FD19911}"/>
      </w:docPartPr>
      <w:docPartBody>
        <w:p w:rsidR="00000000" w:rsidRDefault="00000000">
          <w:pPr>
            <w:pStyle w:val="159C0BC2FA8F41468074F33DC48B54FF"/>
          </w:pPr>
          <w:r>
            <w:rPr>
              <w:rStyle w:val="Author1"/>
            </w:rPr>
            <w:t>Lynette Yang</w:t>
          </w:r>
        </w:p>
      </w:docPartBody>
    </w:docPart>
    <w:docPart>
      <w:docPartPr>
        <w:name w:val="464F406976C64EA6B372F060989BEF83"/>
        <w:category>
          <w:name w:val="General"/>
          <w:gallery w:val="placeholder"/>
        </w:category>
        <w:types>
          <w:type w:val="bbPlcHdr"/>
        </w:types>
        <w:behaviors>
          <w:behavior w:val="content"/>
        </w:behaviors>
        <w:guid w:val="{6D23F5ED-E5EC-4E26-9A84-1B57A830B94A}"/>
      </w:docPartPr>
      <w:docPartBody>
        <w:p w:rsidR="00000000" w:rsidRDefault="00000000" w:rsidP="00917F72">
          <w:pPr>
            <w:pStyle w:val="Text1"/>
          </w:pPr>
          <w:r>
            <w:t>what do you call it?</w:t>
          </w:r>
        </w:p>
        <w:p w:rsidR="00000000" w:rsidRDefault="00000000" w:rsidP="00917F72">
          <w:pPr>
            <w:pStyle w:val="Text1"/>
          </w:pPr>
          <w:r>
            <w:t>spread fingers and</w:t>
          </w:r>
        </w:p>
        <w:p w:rsidR="00000000" w:rsidRDefault="00000000" w:rsidP="00917F72">
          <w:pPr>
            <w:pStyle w:val="Text1"/>
          </w:pPr>
          <w:r>
            <w:t>shake or jingle</w:t>
          </w:r>
        </w:p>
        <w:p w:rsidR="00000000" w:rsidRDefault="00000000" w:rsidP="00917F72">
          <w:pPr>
            <w:pStyle w:val="Text1"/>
          </w:pPr>
        </w:p>
        <w:p w:rsidR="00000000" w:rsidRDefault="00000000" w:rsidP="00917F72">
          <w:pPr>
            <w:pStyle w:val="Text1"/>
          </w:pPr>
          <w:r>
            <w:t>doesn't matter how old</w:t>
          </w:r>
        </w:p>
        <w:p w:rsidR="00000000" w:rsidRDefault="00000000" w:rsidP="00917F72">
          <w:pPr>
            <w:pStyle w:val="Text1"/>
          </w:pPr>
          <w:r>
            <w:t>how young the culture</w:t>
          </w:r>
        </w:p>
        <w:p w:rsidR="00000000" w:rsidRDefault="00000000" w:rsidP="00917F72">
          <w:pPr>
            <w:pStyle w:val="Text1"/>
          </w:pPr>
          <w:r>
            <w:t>recognized worldwide</w:t>
          </w:r>
        </w:p>
        <w:p w:rsidR="00000000" w:rsidRDefault="00000000" w:rsidP="00917F72">
          <w:pPr>
            <w:pStyle w:val="Text1"/>
          </w:pPr>
        </w:p>
        <w:p w:rsidR="00000000" w:rsidRDefault="00000000" w:rsidP="00917F72">
          <w:pPr>
            <w:pStyle w:val="Text1"/>
          </w:pPr>
          <w:r>
            <w:t>comic or ironic</w:t>
          </w:r>
        </w:p>
        <w:p w:rsidR="00000000" w:rsidRDefault="00000000" w:rsidP="00917F72">
          <w:pPr>
            <w:pStyle w:val="Text1"/>
          </w:pPr>
          <w:r>
            <w:t>up, down, sideways</w:t>
          </w:r>
        </w:p>
        <w:p w:rsidR="00000000" w:rsidRDefault="00000000" w:rsidP="00917F72">
          <w:pPr>
            <w:pStyle w:val="Text1"/>
          </w:pPr>
        </w:p>
        <w:p w:rsidR="00000000" w:rsidRDefault="00000000" w:rsidP="00917F72">
          <w:pPr>
            <w:pStyle w:val="Text1"/>
          </w:pPr>
          <w:r>
            <w:t>necessary to add a flourish</w:t>
          </w:r>
        </w:p>
        <w:p w:rsidR="00000000" w:rsidRDefault="00000000" w:rsidP="00917F72">
          <w:pPr>
            <w:pStyle w:val="Text1"/>
          </w:pPr>
          <w:r>
            <w:t>add pizzazz</w:t>
          </w:r>
        </w:p>
        <w:p w:rsidR="00000000" w:rsidRDefault="00000000" w:rsidP="00917F72">
          <w:pPr>
            <w:pStyle w:val="Text1"/>
          </w:pPr>
        </w:p>
        <w:p w:rsidR="00000000" w:rsidRDefault="00000000" w:rsidP="00917F72">
          <w:pPr>
            <w:pStyle w:val="Text1"/>
          </w:pPr>
          <w:r>
            <w:t>excessive</w:t>
          </w:r>
        </w:p>
        <w:p w:rsidR="00000000" w:rsidRDefault="00000000" w:rsidP="00917F72">
          <w:pPr>
            <w:pStyle w:val="Text1"/>
          </w:pPr>
          <w:r>
            <w:t>percussive</w:t>
          </w:r>
        </w:p>
        <w:p w:rsidR="00000000" w:rsidRDefault="00000000" w:rsidP="00917F72">
          <w:pPr>
            <w:pStyle w:val="Text1"/>
          </w:pPr>
          <w:r>
            <w:t>immoderate</w:t>
          </w:r>
        </w:p>
        <w:p w:rsidR="00000000" w:rsidRDefault="00000000" w:rsidP="00917F72">
          <w:pPr>
            <w:pStyle w:val="Text1"/>
          </w:pPr>
          <w:r>
            <w:t>extravagant</w:t>
          </w:r>
        </w:p>
        <w:p w:rsidR="00000000" w:rsidRDefault="00000000" w:rsidP="00917F72">
          <w:pPr>
            <w:pStyle w:val="Text1"/>
          </w:pPr>
        </w:p>
        <w:p w:rsidR="00000000" w:rsidRDefault="00000000" w:rsidP="00917F72">
          <w:pPr>
            <w:pStyle w:val="Text1"/>
          </w:pPr>
          <w:r>
            <w:t>dance</w:t>
          </w:r>
        </w:p>
        <w:p w:rsidR="00000000" w:rsidRDefault="00000000" w:rsidP="00917F72">
          <w:pPr>
            <w:pStyle w:val="Text1"/>
          </w:pPr>
        </w:p>
        <w:p w:rsidR="00000000" w:rsidRDefault="00000000">
          <w:pPr>
            <w:pStyle w:val="464F406976C64EA6B372F060989BEF83"/>
          </w:pPr>
          <w:r>
            <w:t>with jazz hands</w:t>
          </w:r>
        </w:p>
      </w:docPartBody>
    </w:docPart>
    <w:docPart>
      <w:docPartPr>
        <w:name w:val="2D6D88C7046846D3878BBC6075FDB928"/>
        <w:category>
          <w:name w:val="General"/>
          <w:gallery w:val="placeholder"/>
        </w:category>
        <w:types>
          <w:type w:val="bbPlcHdr"/>
        </w:types>
        <w:behaviors>
          <w:behavior w:val="content"/>
        </w:behaviors>
        <w:guid w:val="{B9234057-4961-44AE-A500-4271E6031636}"/>
      </w:docPartPr>
      <w:docPartBody>
        <w:p w:rsidR="00000000" w:rsidRDefault="00000000">
          <w:pPr>
            <w:pStyle w:val="2D6D88C7046846D3878BBC6075FDB928"/>
          </w:pPr>
          <w:r w:rsidRPr="00573597">
            <w:t>poetry</w:t>
          </w:r>
        </w:p>
      </w:docPartBody>
    </w:docPart>
    <w:docPart>
      <w:docPartPr>
        <w:name w:val="D1AFCB5551F44BC1A6FE069CCA5B0CE9"/>
        <w:category>
          <w:name w:val="General"/>
          <w:gallery w:val="placeholder"/>
        </w:category>
        <w:types>
          <w:type w:val="bbPlcHdr"/>
        </w:types>
        <w:behaviors>
          <w:behavior w:val="content"/>
        </w:behaviors>
        <w:guid w:val="{88F88891-2DED-4419-862C-6F62384B7862}"/>
      </w:docPartPr>
      <w:docPartBody>
        <w:p w:rsidR="00000000" w:rsidRDefault="00000000">
          <w:pPr>
            <w:pStyle w:val="D1AFCB5551F44BC1A6FE069CCA5B0CE9"/>
          </w:pPr>
          <w:r w:rsidRPr="003A0FD1">
            <w:rPr>
              <w:rStyle w:val="Author2"/>
            </w:rPr>
            <w:t>Ernesto Mazza</w:t>
          </w:r>
        </w:p>
      </w:docPartBody>
    </w:docPart>
    <w:docPart>
      <w:docPartPr>
        <w:name w:val="F2111CC81B25484AB27C3E69ED752E6D"/>
        <w:category>
          <w:name w:val="General"/>
          <w:gallery w:val="placeholder"/>
        </w:category>
        <w:types>
          <w:type w:val="bbPlcHdr"/>
        </w:types>
        <w:behaviors>
          <w:behavior w:val="content"/>
        </w:behaviors>
        <w:guid w:val="{AC719D90-EA6E-4903-BAFE-2ADC2184F3C1}"/>
      </w:docPartPr>
      <w:docPartBody>
        <w:p w:rsidR="00000000" w:rsidRDefault="00000000" w:rsidP="00DF135B">
          <w:pPr>
            <w:pStyle w:val="Text2"/>
          </w:pPr>
          <w:r>
            <w:t>patterns</w:t>
          </w:r>
        </w:p>
        <w:p w:rsidR="00000000" w:rsidRDefault="00000000" w:rsidP="00DF135B">
          <w:pPr>
            <w:pStyle w:val="Text2"/>
          </w:pPr>
          <w:r>
            <w:t>oddly</w:t>
          </w:r>
        </w:p>
        <w:p w:rsidR="00000000" w:rsidRDefault="00000000" w:rsidP="00DF135B">
          <w:pPr>
            <w:pStyle w:val="Text2"/>
          </w:pPr>
          <w:r>
            <w:t>evening</w:t>
          </w:r>
        </w:p>
        <w:p w:rsidR="00000000" w:rsidRDefault="00000000" w:rsidP="00DF135B">
          <w:pPr>
            <w:pStyle w:val="Text2"/>
          </w:pPr>
          <w:r>
            <w:t>traces</w:t>
          </w:r>
        </w:p>
        <w:p w:rsidR="00000000" w:rsidRDefault="00000000" w:rsidP="00DF135B">
          <w:pPr>
            <w:pStyle w:val="Text2"/>
          </w:pPr>
          <w:r>
            <w:t>round</w:t>
          </w:r>
        </w:p>
        <w:p w:rsidR="00000000" w:rsidRDefault="00000000">
          <w:pPr>
            <w:pStyle w:val="F2111CC81B25484AB27C3E69ED752E6D"/>
          </w:pPr>
          <w:r>
            <w:t>you</w:t>
          </w:r>
        </w:p>
      </w:docPartBody>
    </w:docPart>
    <w:docPart>
      <w:docPartPr>
        <w:name w:val="1DB55D51EBC04E63AD810060B50D2D96"/>
        <w:category>
          <w:name w:val="General"/>
          <w:gallery w:val="placeholder"/>
        </w:category>
        <w:types>
          <w:type w:val="bbPlcHdr"/>
        </w:types>
        <w:behaviors>
          <w:behavior w:val="content"/>
        </w:behaviors>
        <w:guid w:val="{F917320A-7379-41B1-9B1C-81AED7F80F7B}"/>
      </w:docPartPr>
      <w:docPartBody>
        <w:p w:rsidR="00000000" w:rsidRDefault="00000000">
          <w:pPr>
            <w:pStyle w:val="1DB55D51EBC04E63AD810060B50D2D96"/>
          </w:pPr>
          <w:r w:rsidRPr="009C63F2">
            <w:t>zest</w:t>
          </w:r>
        </w:p>
      </w:docPartBody>
    </w:docPart>
    <w:docPart>
      <w:docPartPr>
        <w:name w:val="E8A65B539FC44DEAA8236B9281F5ABF6"/>
        <w:category>
          <w:name w:val="General"/>
          <w:gallery w:val="placeholder"/>
        </w:category>
        <w:types>
          <w:type w:val="bbPlcHdr"/>
        </w:types>
        <w:behaviors>
          <w:behavior w:val="content"/>
        </w:behaviors>
        <w:guid w:val="{FD3D6D3A-CD81-4F7C-B1A3-4BF23080108F}"/>
      </w:docPartPr>
      <w:docPartBody>
        <w:p w:rsidR="00000000" w:rsidRDefault="00000000">
          <w:pPr>
            <w:pStyle w:val="E8A65B539FC44DEAA8236B9281F5ABF6"/>
          </w:pPr>
          <w:r w:rsidRPr="00E05775">
            <w:rPr>
              <w:rStyle w:val="PoemAuthor3"/>
            </w:rPr>
            <w:t>Lesa Wallace</w:t>
          </w:r>
        </w:p>
      </w:docPartBody>
    </w:docPart>
    <w:docPart>
      <w:docPartPr>
        <w:name w:val="165EDD15BAA948F598BDDCAC0992017A"/>
        <w:category>
          <w:name w:val="General"/>
          <w:gallery w:val="placeholder"/>
        </w:category>
        <w:types>
          <w:type w:val="bbPlcHdr"/>
        </w:types>
        <w:behaviors>
          <w:behavior w:val="content"/>
        </w:behaviors>
        <w:guid w:val="{08BF690A-6F50-43DA-87D9-5AE50BF68DDD}"/>
      </w:docPartPr>
      <w:docPartBody>
        <w:p w:rsidR="00000000" w:rsidRDefault="00000000" w:rsidP="000068EE">
          <w:pPr>
            <w:pStyle w:val="Text3"/>
          </w:pPr>
          <w:r>
            <w:t>orange delights, offends.</w:t>
          </w:r>
        </w:p>
        <w:p w:rsidR="00000000" w:rsidRDefault="00000000" w:rsidP="000068EE">
          <w:pPr>
            <w:pStyle w:val="Text3"/>
          </w:pPr>
          <w:r>
            <w:t>sweet, bright, bitter, refreshing.</w:t>
          </w:r>
        </w:p>
        <w:p w:rsidR="00000000" w:rsidRDefault="00000000">
          <w:pPr>
            <w:pStyle w:val="165EDD15BAA948F598BDDCAC0992017A"/>
          </w:pPr>
          <w:r>
            <w:t>color controversy.</w:t>
          </w:r>
        </w:p>
      </w:docPartBody>
    </w:docPart>
    <w:docPart>
      <w:docPartPr>
        <w:name w:val="4A5D455E994A4A208A0A250608F65890"/>
        <w:category>
          <w:name w:val="General"/>
          <w:gallery w:val="placeholder"/>
        </w:category>
        <w:types>
          <w:type w:val="bbPlcHdr"/>
        </w:types>
        <w:behaviors>
          <w:behavior w:val="content"/>
        </w:behaviors>
        <w:guid w:val="{281644CB-524B-4F3D-8F14-2402BE681603}"/>
      </w:docPartPr>
      <w:docPartBody>
        <w:p w:rsidR="00000000" w:rsidRDefault="00000000">
          <w:pPr>
            <w:pStyle w:val="4A5D455E994A4A208A0A250608F65890"/>
          </w:pPr>
          <w:r w:rsidRPr="009C63F2">
            <w:t>Poem title</w:t>
          </w:r>
        </w:p>
      </w:docPartBody>
    </w:docPart>
    <w:docPart>
      <w:docPartPr>
        <w:name w:val="8091FC6BA7A843C98D16086BF2BF52AE"/>
        <w:category>
          <w:name w:val="General"/>
          <w:gallery w:val="placeholder"/>
        </w:category>
        <w:types>
          <w:type w:val="bbPlcHdr"/>
        </w:types>
        <w:behaviors>
          <w:behavior w:val="content"/>
        </w:behaviors>
        <w:guid w:val="{B7A8B9B5-A17C-494A-B012-E45EC61C570B}"/>
      </w:docPartPr>
      <w:docPartBody>
        <w:p w:rsidR="00000000" w:rsidRDefault="00000000">
          <w:pPr>
            <w:pStyle w:val="8091FC6BA7A843C98D16086BF2BF52AE"/>
          </w:pPr>
          <w:r w:rsidRPr="00E05775">
            <w:rPr>
              <w:rStyle w:val="Author2"/>
            </w:rPr>
            <w:t>Author</w:t>
          </w:r>
        </w:p>
      </w:docPartBody>
    </w:docPart>
    <w:docPart>
      <w:docPartPr>
        <w:name w:val="3FCBF26C51484B258826166C138DDDD5"/>
        <w:category>
          <w:name w:val="General"/>
          <w:gallery w:val="placeholder"/>
        </w:category>
        <w:types>
          <w:type w:val="bbPlcHdr"/>
        </w:types>
        <w:behaviors>
          <w:behavior w:val="content"/>
        </w:behaviors>
        <w:guid w:val="{4333C425-2327-4C58-9B75-F1D45D33F715}"/>
      </w:docPartPr>
      <w:docPartBody>
        <w:p w:rsidR="00000000" w:rsidRDefault="00000000" w:rsidP="000F4F09">
          <w:r>
            <w:t xml:space="preserve">To get started </w:t>
          </w:r>
          <w:r>
            <w:t>right away, just tap any placeholder text (such as this) and start typing. Add new pages by putting the cursor in front of the “Authors” heading and going to Blank Page on the Insert tab.</w:t>
          </w:r>
        </w:p>
        <w:p w:rsidR="00000000" w:rsidRDefault="00000000" w:rsidP="000F4F09">
          <w:r>
            <w:t>Want something different? No problem! Change the look of the layout using font and paragraph styles on the Home tab.</w:t>
          </w:r>
        </w:p>
        <w:p w:rsidR="00000000" w:rsidRDefault="00000000">
          <w:pPr>
            <w:pStyle w:val="3FCBF26C51484B258826166C138DDDD5"/>
          </w:pPr>
          <w:r>
            <w:t>When you’re ready to print, print on both sides, flipped on the short edge.</w:t>
          </w:r>
        </w:p>
      </w:docPartBody>
    </w:docPart>
    <w:docPart>
      <w:docPartPr>
        <w:name w:val="7425A4D86F6043D4B8A1D24547C6DA5E"/>
        <w:category>
          <w:name w:val="General"/>
          <w:gallery w:val="placeholder"/>
        </w:category>
        <w:types>
          <w:type w:val="bbPlcHdr"/>
        </w:types>
        <w:behaviors>
          <w:behavior w:val="content"/>
        </w:behaviors>
        <w:guid w:val="{788AD436-BDAD-4D28-9893-680D9F4A24C6}"/>
      </w:docPartPr>
      <w:docPartBody>
        <w:p w:rsidR="00000000" w:rsidRDefault="00000000">
          <w:pPr>
            <w:pStyle w:val="7425A4D86F6043D4B8A1D24547C6DA5E"/>
          </w:pPr>
          <w:r w:rsidRPr="001B4AAF">
            <w:rPr>
              <w:rStyle w:val="PlaceholderText"/>
            </w:rPr>
            <w:t>Ernesto Mazza</w:t>
          </w:r>
        </w:p>
      </w:docPartBody>
    </w:docPart>
    <w:docPart>
      <w:docPartPr>
        <w:name w:val="FF9D5B4FDBAC449E813AAE5F6D839C7E"/>
        <w:category>
          <w:name w:val="General"/>
          <w:gallery w:val="placeholder"/>
        </w:category>
        <w:types>
          <w:type w:val="bbPlcHdr"/>
        </w:types>
        <w:behaviors>
          <w:behavior w:val="content"/>
        </w:behaviors>
        <w:guid w:val="{958C7960-6989-4707-9FE5-4129574BDF07}"/>
      </w:docPartPr>
      <w:docPartBody>
        <w:p w:rsidR="00000000" w:rsidRDefault="00000000">
          <w:pPr>
            <w:pStyle w:val="FF9D5B4FDBAC449E813AAE5F6D839C7E"/>
          </w:pPr>
          <w:r w:rsidRPr="001B4AAF">
            <w:t>Author</w:t>
          </w:r>
        </w:p>
      </w:docPartBody>
    </w:docPart>
    <w:docPart>
      <w:docPartPr>
        <w:name w:val="ADC3A430DE6A4032B3C9DEA38B550366"/>
        <w:category>
          <w:name w:val="General"/>
          <w:gallery w:val="placeholder"/>
        </w:category>
        <w:types>
          <w:type w:val="bbPlcHdr"/>
        </w:types>
        <w:behaviors>
          <w:behavior w:val="content"/>
        </w:behaviors>
        <w:guid w:val="{412444B9-68C5-4E8F-B05D-ABBEB989B469}"/>
      </w:docPartPr>
      <w:docPartBody>
        <w:p w:rsidR="00000000" w:rsidRDefault="00000000">
          <w:pPr>
            <w:pStyle w:val="ADC3A430DE6A4032B3C9DEA38B550366"/>
          </w:pPr>
          <w:r w:rsidRPr="00015741">
            <w:t>6th Grade</w:t>
          </w:r>
        </w:p>
      </w:docPartBody>
    </w:docPart>
    <w:docPart>
      <w:docPartPr>
        <w:name w:val="785C0439BCC54DDC864EAC0EF7985115"/>
        <w:category>
          <w:name w:val="General"/>
          <w:gallery w:val="placeholder"/>
        </w:category>
        <w:types>
          <w:type w:val="bbPlcHdr"/>
        </w:types>
        <w:behaviors>
          <w:behavior w:val="content"/>
        </w:behaviors>
        <w:guid w:val="{D0D0E805-2E4E-4F63-B47E-A35A1A8103DF}"/>
      </w:docPartPr>
      <w:docPartBody>
        <w:p w:rsidR="00000000" w:rsidRDefault="00000000">
          <w:pPr>
            <w:pStyle w:val="785C0439BCC54DDC864EAC0EF7985115"/>
          </w:pPr>
          <w:r>
            <w:t>Lesa Wallace</w:t>
          </w:r>
        </w:p>
      </w:docPartBody>
    </w:docPart>
    <w:docPart>
      <w:docPartPr>
        <w:name w:val="73DCEE8FD51F45C98339A57433E6DFB1"/>
        <w:category>
          <w:name w:val="General"/>
          <w:gallery w:val="placeholder"/>
        </w:category>
        <w:types>
          <w:type w:val="bbPlcHdr"/>
        </w:types>
        <w:behaviors>
          <w:behavior w:val="content"/>
        </w:behaviors>
        <w:guid w:val="{D77F901D-B9C3-4FB1-99BF-3373BE631167}"/>
      </w:docPartPr>
      <w:docPartBody>
        <w:p w:rsidR="00000000" w:rsidRDefault="00000000">
          <w:pPr>
            <w:pStyle w:val="73DCEE8FD51F45C98339A57433E6DFB1"/>
          </w:pPr>
          <w:r>
            <w:t>Author</w:t>
          </w:r>
        </w:p>
      </w:docPartBody>
    </w:docPart>
    <w:docPart>
      <w:docPartPr>
        <w:name w:val="5281D33F28B74C8D9C9A7C9417F491A5"/>
        <w:category>
          <w:name w:val="General"/>
          <w:gallery w:val="placeholder"/>
        </w:category>
        <w:types>
          <w:type w:val="bbPlcHdr"/>
        </w:types>
        <w:behaviors>
          <w:behavior w:val="content"/>
        </w:behaviors>
        <w:guid w:val="{0D8698A7-5469-4741-A3EB-6B18603F08D5}"/>
      </w:docPartPr>
      <w:docPartBody>
        <w:p w:rsidR="00000000" w:rsidRDefault="00000000">
          <w:pPr>
            <w:pStyle w:val="5281D33F28B74C8D9C9A7C9417F491A5"/>
          </w:pPr>
          <w:r>
            <w:t>7th Grade</w:t>
          </w:r>
        </w:p>
      </w:docPartBody>
    </w:docPart>
    <w:docPart>
      <w:docPartPr>
        <w:name w:val="3F4D4305701B44F399E1C09001877E02"/>
        <w:category>
          <w:name w:val="General"/>
          <w:gallery w:val="placeholder"/>
        </w:category>
        <w:types>
          <w:type w:val="bbPlcHdr"/>
        </w:types>
        <w:behaviors>
          <w:behavior w:val="content"/>
        </w:behaviors>
        <w:guid w:val="{A491F5F1-4313-4AFC-A130-CAF00FCEFE0C}"/>
      </w:docPartPr>
      <w:docPartBody>
        <w:p w:rsidR="00000000" w:rsidRDefault="00000000">
          <w:pPr>
            <w:pStyle w:val="3F4D4305701B44F399E1C09001877E02"/>
          </w:pPr>
          <w:r>
            <w:t>Lynette Yang</w:t>
          </w:r>
        </w:p>
      </w:docPartBody>
    </w:docPart>
    <w:docPart>
      <w:docPartPr>
        <w:name w:val="F0E7FBF4472C4B5094415451E27B95D7"/>
        <w:category>
          <w:name w:val="General"/>
          <w:gallery w:val="placeholder"/>
        </w:category>
        <w:types>
          <w:type w:val="bbPlcHdr"/>
        </w:types>
        <w:behaviors>
          <w:behavior w:val="content"/>
        </w:behaviors>
        <w:guid w:val="{AF1BA489-84FA-496B-BF7F-08A609C1E0CC}"/>
      </w:docPartPr>
      <w:docPartBody>
        <w:p w:rsidR="00000000" w:rsidRDefault="00000000">
          <w:pPr>
            <w:pStyle w:val="F0E7FBF4472C4B5094415451E27B95D7"/>
          </w:pPr>
          <w:r>
            <w:t>Author</w:t>
          </w:r>
        </w:p>
      </w:docPartBody>
    </w:docPart>
    <w:docPart>
      <w:docPartPr>
        <w:name w:val="35B96DFA37FB482BAD1C73DB05DB32EC"/>
        <w:category>
          <w:name w:val="General"/>
          <w:gallery w:val="placeholder"/>
        </w:category>
        <w:types>
          <w:type w:val="bbPlcHdr"/>
        </w:types>
        <w:behaviors>
          <w:behavior w:val="content"/>
        </w:behaviors>
        <w:guid w:val="{94C20D9A-E9C0-4D38-A05D-4ADFB4C838E0}"/>
      </w:docPartPr>
      <w:docPartBody>
        <w:p w:rsidR="00000000" w:rsidRDefault="00000000">
          <w:pPr>
            <w:pStyle w:val="35B96DFA37FB482BAD1C73DB05DB32EC"/>
          </w:pPr>
          <w:r>
            <w:t>10th Grade</w:t>
          </w:r>
        </w:p>
      </w:docPartBody>
    </w:docPart>
    <w:docPart>
      <w:docPartPr>
        <w:name w:val="C5E7B0D893234B91A8DA012D6C504E2D"/>
        <w:category>
          <w:name w:val="General"/>
          <w:gallery w:val="placeholder"/>
        </w:category>
        <w:types>
          <w:type w:val="bbPlcHdr"/>
        </w:types>
        <w:behaviors>
          <w:behavior w:val="content"/>
        </w:behaviors>
        <w:guid w:val="{4AB5EECE-CF04-4D0A-AF00-1211D6619021}"/>
      </w:docPartPr>
      <w:docPartBody>
        <w:p w:rsidR="00000000" w:rsidRDefault="00000000">
          <w:pPr>
            <w:pStyle w:val="C5E7B0D893234B91A8DA012D6C504E2D"/>
          </w:pPr>
          <w:r>
            <w:t>Author name</w:t>
          </w:r>
        </w:p>
      </w:docPartBody>
    </w:docPart>
    <w:docPart>
      <w:docPartPr>
        <w:name w:val="23025B5CADD34CB6ADF099DDD3D105EB"/>
        <w:category>
          <w:name w:val="General"/>
          <w:gallery w:val="placeholder"/>
        </w:category>
        <w:types>
          <w:type w:val="bbPlcHdr"/>
        </w:types>
        <w:behaviors>
          <w:behavior w:val="content"/>
        </w:behaviors>
        <w:guid w:val="{49406886-C8AE-47F8-8289-26BA3944D1E6}"/>
      </w:docPartPr>
      <w:docPartBody>
        <w:p w:rsidR="00000000" w:rsidRDefault="00000000">
          <w:pPr>
            <w:pStyle w:val="23025B5CADD34CB6ADF099DDD3D105EB"/>
          </w:pPr>
          <w:r w:rsidRPr="00015741">
            <w:t>Title</w:t>
          </w:r>
        </w:p>
      </w:docPartBody>
    </w:docPart>
    <w:docPart>
      <w:docPartPr>
        <w:name w:val="EBF2AE9C29624654ADB9897185D734E5"/>
        <w:category>
          <w:name w:val="General"/>
          <w:gallery w:val="placeholder"/>
        </w:category>
        <w:types>
          <w:type w:val="bbPlcHdr"/>
        </w:types>
        <w:behaviors>
          <w:behavior w:val="content"/>
        </w:behaviors>
        <w:guid w:val="{6FABED13-5550-4E01-A094-4A3A32478272}"/>
      </w:docPartPr>
      <w:docPartBody>
        <w:p w:rsidR="00000000" w:rsidRDefault="00000000">
          <w:pPr>
            <w:pStyle w:val="EBF2AE9C29624654ADB9897185D734E5"/>
          </w:pPr>
          <w:r>
            <w:t>Organization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45F"/>
    <w:rsid w:val="0078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A610A8452541C5AF058F93AF0E889F">
    <w:name w:val="FEA610A8452541C5AF058F93AF0E889F"/>
  </w:style>
  <w:style w:type="paragraph" w:customStyle="1" w:styleId="01D1377ACD8D401283D7DB9212DAAA37">
    <w:name w:val="01D1377ACD8D401283D7DB9212DAAA37"/>
  </w:style>
  <w:style w:type="paragraph" w:customStyle="1" w:styleId="94F1638B0EC6414999EB683995C08619">
    <w:name w:val="94F1638B0EC6414999EB683995C08619"/>
  </w:style>
  <w:style w:type="paragraph" w:customStyle="1" w:styleId="6A8D8F2E4B444A389CCF006EB24F8D23">
    <w:name w:val="6A8D8F2E4B444A389CCF006EB24F8D23"/>
  </w:style>
  <w:style w:type="paragraph" w:customStyle="1" w:styleId="2B1DC87FB61046FCA9B633F59577FFD3">
    <w:name w:val="2B1DC87FB61046FCA9B633F59577FFD3"/>
  </w:style>
  <w:style w:type="paragraph" w:customStyle="1" w:styleId="C2166CD54DD04B47BB9E87B8C3DCA7FE">
    <w:name w:val="C2166CD54DD04B47BB9E87B8C3DCA7FE"/>
  </w:style>
  <w:style w:type="paragraph" w:customStyle="1" w:styleId="E960EDED3DC34C34B34405436BB977A6">
    <w:name w:val="E960EDED3DC34C34B34405436BB977A6"/>
  </w:style>
  <w:style w:type="paragraph" w:customStyle="1" w:styleId="7E3C9DB926AE4F6697103ED553FA7F70">
    <w:name w:val="7E3C9DB926AE4F6697103ED553FA7F70"/>
  </w:style>
  <w:style w:type="paragraph" w:customStyle="1" w:styleId="9ADC0D6BB92D46E7AE7C6E0FA2205DFC">
    <w:name w:val="9ADC0D6BB92D46E7AE7C6E0FA2205DFC"/>
  </w:style>
  <w:style w:type="paragraph" w:customStyle="1" w:styleId="68D7E334ACF04460B58452FD7FAAB82C">
    <w:name w:val="68D7E334ACF04460B58452FD7FAAB82C"/>
  </w:style>
  <w:style w:type="paragraph" w:customStyle="1" w:styleId="AF8EF77CBA8D427BBC3BBE9A597DD835">
    <w:name w:val="AF8EF77CBA8D427BBC3BBE9A597DD835"/>
  </w:style>
  <w:style w:type="paragraph" w:customStyle="1" w:styleId="630133791A894F85AA5DC9026B26503D">
    <w:name w:val="630133791A894F85AA5DC9026B26503D"/>
  </w:style>
  <w:style w:type="paragraph" w:customStyle="1" w:styleId="CCA32D15184F4D2486228D2FE9C676F8">
    <w:name w:val="CCA32D15184F4D2486228D2FE9C676F8"/>
  </w:style>
  <w:style w:type="paragraph" w:customStyle="1" w:styleId="A5A97CF844864B92AEFB09B0C17DBE55">
    <w:name w:val="A5A97CF844864B92AEFB09B0C17DBE55"/>
  </w:style>
  <w:style w:type="paragraph" w:customStyle="1" w:styleId="E3E17A40C3BF43109A02906FE208E582">
    <w:name w:val="E3E17A40C3BF43109A02906FE208E582"/>
  </w:style>
  <w:style w:type="paragraph" w:customStyle="1" w:styleId="DC9AA36F39A04A9C972E2DDA8522EAB0">
    <w:name w:val="DC9AA36F39A04A9C972E2DDA8522EAB0"/>
  </w:style>
  <w:style w:type="paragraph" w:customStyle="1" w:styleId="3F3D5C175EB34801838A479383C076C5">
    <w:name w:val="3F3D5C175EB34801838A479383C076C5"/>
  </w:style>
  <w:style w:type="paragraph" w:customStyle="1" w:styleId="7E7B18356DA948018F8781820EF90A81">
    <w:name w:val="7E7B18356DA948018F8781820EF90A81"/>
  </w:style>
  <w:style w:type="paragraph" w:customStyle="1" w:styleId="AE342AB3ACC24041B643A2136516C946">
    <w:name w:val="AE342AB3ACC24041B643A2136516C946"/>
  </w:style>
  <w:style w:type="paragraph" w:customStyle="1" w:styleId="5C85F543260B465383425DFE16ABE921">
    <w:name w:val="5C85F543260B465383425DFE16ABE921"/>
  </w:style>
  <w:style w:type="paragraph" w:customStyle="1" w:styleId="0901A793828E457E810F36056ED157B4">
    <w:name w:val="0901A793828E457E810F36056ED157B4"/>
  </w:style>
  <w:style w:type="paragraph" w:customStyle="1" w:styleId="B96A287E63434A3E881BFEA47F238084">
    <w:name w:val="B96A287E63434A3E881BFEA47F238084"/>
  </w:style>
  <w:style w:type="character" w:customStyle="1" w:styleId="Author1">
    <w:name w:val="Author 1"/>
    <w:uiPriority w:val="6"/>
    <w:qFormat/>
    <w:rPr>
      <w:rFonts w:asciiTheme="majorHAnsi" w:hAnsiTheme="majorHAnsi"/>
      <w:sz w:val="24"/>
    </w:rPr>
  </w:style>
  <w:style w:type="paragraph" w:customStyle="1" w:styleId="159C0BC2FA8F41468074F33DC48B54FF">
    <w:name w:val="159C0BC2FA8F41468074F33DC48B54FF"/>
  </w:style>
  <w:style w:type="paragraph" w:customStyle="1" w:styleId="Text1">
    <w:name w:val="Text 1"/>
    <w:link w:val="Text1Char"/>
    <w:uiPriority w:val="7"/>
    <w:qFormat/>
    <w:pPr>
      <w:spacing w:after="120" w:line="240" w:lineRule="auto"/>
      <w:jc w:val="center"/>
    </w:pPr>
    <w:rPr>
      <w:rFonts w:asciiTheme="majorHAnsi" w:eastAsiaTheme="minorHAnsi" w:hAnsiTheme="majorHAnsi"/>
      <w:kern w:val="0"/>
      <w14:ligatures w14:val="none"/>
    </w:rPr>
  </w:style>
  <w:style w:type="character" w:customStyle="1" w:styleId="Text1Char">
    <w:name w:val="Text 1 Char"/>
    <w:basedOn w:val="DefaultParagraphFont"/>
    <w:link w:val="Text1"/>
    <w:uiPriority w:val="7"/>
    <w:rPr>
      <w:rFonts w:asciiTheme="majorHAnsi" w:eastAsiaTheme="minorHAnsi" w:hAnsiTheme="majorHAnsi"/>
      <w:kern w:val="0"/>
      <w14:ligatures w14:val="none"/>
    </w:rPr>
  </w:style>
  <w:style w:type="paragraph" w:customStyle="1" w:styleId="464F406976C64EA6B372F060989BEF83">
    <w:name w:val="464F406976C64EA6B372F060989BEF83"/>
  </w:style>
  <w:style w:type="paragraph" w:customStyle="1" w:styleId="2D6D88C7046846D3878BBC6075FDB928">
    <w:name w:val="2D6D88C7046846D3878BBC6075FDB928"/>
  </w:style>
  <w:style w:type="character" w:customStyle="1" w:styleId="Author2">
    <w:name w:val="Author 2"/>
    <w:uiPriority w:val="9"/>
    <w:qFormat/>
    <w:rPr>
      <w:sz w:val="22"/>
    </w:rPr>
  </w:style>
  <w:style w:type="paragraph" w:customStyle="1" w:styleId="D1AFCB5551F44BC1A6FE069CCA5B0CE9">
    <w:name w:val="D1AFCB5551F44BC1A6FE069CCA5B0CE9"/>
  </w:style>
  <w:style w:type="paragraph" w:customStyle="1" w:styleId="Text2">
    <w:name w:val="Text 2"/>
    <w:link w:val="Text2Char"/>
    <w:uiPriority w:val="10"/>
    <w:qFormat/>
    <w:pPr>
      <w:spacing w:after="360" w:line="360" w:lineRule="auto"/>
      <w:jc w:val="right"/>
    </w:pPr>
    <w:rPr>
      <w:rFonts w:eastAsiaTheme="minorHAnsi"/>
      <w:kern w:val="0"/>
      <w14:ligatures w14:val="none"/>
    </w:rPr>
  </w:style>
  <w:style w:type="character" w:customStyle="1" w:styleId="Text2Char">
    <w:name w:val="Text 2 Char"/>
    <w:basedOn w:val="DefaultParagraphFont"/>
    <w:link w:val="Text2"/>
    <w:uiPriority w:val="10"/>
    <w:rPr>
      <w:rFonts w:eastAsiaTheme="minorHAnsi"/>
      <w:kern w:val="0"/>
      <w14:ligatures w14:val="none"/>
    </w:rPr>
  </w:style>
  <w:style w:type="paragraph" w:customStyle="1" w:styleId="F2111CC81B25484AB27C3E69ED752E6D">
    <w:name w:val="F2111CC81B25484AB27C3E69ED752E6D"/>
  </w:style>
  <w:style w:type="paragraph" w:customStyle="1" w:styleId="1DB55D51EBC04E63AD810060B50D2D96">
    <w:name w:val="1DB55D51EBC04E63AD810060B50D2D96"/>
  </w:style>
  <w:style w:type="character" w:customStyle="1" w:styleId="PoemAuthor3">
    <w:name w:val="Poem Author 3"/>
    <w:basedOn w:val="DefaultParagraphFont"/>
    <w:uiPriority w:val="1"/>
    <w:qFormat/>
    <w:rPr>
      <w:rFonts w:asciiTheme="majorHAnsi" w:hAnsiTheme="majorHAnsi"/>
      <w:sz w:val="28"/>
    </w:rPr>
  </w:style>
  <w:style w:type="paragraph" w:customStyle="1" w:styleId="E8A65B539FC44DEAA8236B9281F5ABF6">
    <w:name w:val="E8A65B539FC44DEAA8236B9281F5ABF6"/>
  </w:style>
  <w:style w:type="paragraph" w:customStyle="1" w:styleId="Text3">
    <w:name w:val="Text 3"/>
    <w:uiPriority w:val="12"/>
    <w:qFormat/>
    <w:pPr>
      <w:spacing w:line="480" w:lineRule="auto"/>
      <w:ind w:left="720"/>
    </w:pPr>
    <w:rPr>
      <w:rFonts w:eastAsiaTheme="minorHAnsi"/>
      <w:color w:val="CC3300"/>
      <w:kern w:val="0"/>
      <w:sz w:val="24"/>
      <w14:ligatures w14:val="none"/>
    </w:rPr>
  </w:style>
  <w:style w:type="paragraph" w:customStyle="1" w:styleId="165EDD15BAA948F598BDDCAC0992017A">
    <w:name w:val="165EDD15BAA948F598BDDCAC0992017A"/>
  </w:style>
  <w:style w:type="paragraph" w:customStyle="1" w:styleId="4A5D455E994A4A208A0A250608F65890">
    <w:name w:val="4A5D455E994A4A208A0A250608F65890"/>
  </w:style>
  <w:style w:type="paragraph" w:customStyle="1" w:styleId="8091FC6BA7A843C98D16086BF2BF52AE">
    <w:name w:val="8091FC6BA7A843C98D16086BF2BF52AE"/>
  </w:style>
  <w:style w:type="paragraph" w:customStyle="1" w:styleId="3FCBF26C51484B258826166C138DDDD5">
    <w:name w:val="3FCBF26C51484B258826166C138DDDD5"/>
  </w:style>
  <w:style w:type="character" w:styleId="PlaceholderText">
    <w:name w:val="Placeholder Text"/>
    <w:basedOn w:val="DefaultParagraphFont"/>
    <w:uiPriority w:val="99"/>
    <w:semiHidden/>
    <w:rPr>
      <w:color w:val="808080"/>
    </w:rPr>
  </w:style>
  <w:style w:type="paragraph" w:customStyle="1" w:styleId="7425A4D86F6043D4B8A1D24547C6DA5E">
    <w:name w:val="7425A4D86F6043D4B8A1D24547C6DA5E"/>
  </w:style>
  <w:style w:type="paragraph" w:customStyle="1" w:styleId="FF9D5B4FDBAC449E813AAE5F6D839C7E">
    <w:name w:val="FF9D5B4FDBAC449E813AAE5F6D839C7E"/>
  </w:style>
  <w:style w:type="paragraph" w:customStyle="1" w:styleId="ADC3A430DE6A4032B3C9DEA38B550366">
    <w:name w:val="ADC3A430DE6A4032B3C9DEA38B550366"/>
  </w:style>
  <w:style w:type="paragraph" w:customStyle="1" w:styleId="785C0439BCC54DDC864EAC0EF7985115">
    <w:name w:val="785C0439BCC54DDC864EAC0EF7985115"/>
  </w:style>
  <w:style w:type="paragraph" w:customStyle="1" w:styleId="73DCEE8FD51F45C98339A57433E6DFB1">
    <w:name w:val="73DCEE8FD51F45C98339A57433E6DFB1"/>
  </w:style>
  <w:style w:type="paragraph" w:customStyle="1" w:styleId="5281D33F28B74C8D9C9A7C9417F491A5">
    <w:name w:val="5281D33F28B74C8D9C9A7C9417F491A5"/>
  </w:style>
  <w:style w:type="paragraph" w:customStyle="1" w:styleId="3F4D4305701B44F399E1C09001877E02">
    <w:name w:val="3F4D4305701B44F399E1C09001877E02"/>
  </w:style>
  <w:style w:type="paragraph" w:customStyle="1" w:styleId="F0E7FBF4472C4B5094415451E27B95D7">
    <w:name w:val="F0E7FBF4472C4B5094415451E27B95D7"/>
  </w:style>
  <w:style w:type="paragraph" w:customStyle="1" w:styleId="35B96DFA37FB482BAD1C73DB05DB32EC">
    <w:name w:val="35B96DFA37FB482BAD1C73DB05DB32EC"/>
  </w:style>
  <w:style w:type="paragraph" w:customStyle="1" w:styleId="C5E7B0D893234B91A8DA012D6C504E2D">
    <w:name w:val="C5E7B0D893234B91A8DA012D6C504E2D"/>
  </w:style>
  <w:style w:type="paragraph" w:customStyle="1" w:styleId="23025B5CADD34CB6ADF099DDD3D105EB">
    <w:name w:val="23025B5CADD34CB6ADF099DDD3D105EB"/>
  </w:style>
  <w:style w:type="paragraph" w:customStyle="1" w:styleId="EBF2AE9C29624654ADB9897185D734E5">
    <w:name w:val="EBF2AE9C29624654ADB9897185D734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0066A3"/>
      </a:accent6>
      <a:hlink>
        <a:srgbClr val="8E58B6"/>
      </a:hlink>
      <a:folHlink>
        <a:srgbClr val="7F6F6F"/>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F9009-9E61-4FE1-822C-D36FAAF0D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Poetry booklet</Template>
  <TotalTime>0</TotalTime>
  <Pages>11</Pages>
  <Words>341</Words>
  <Characters>1694</Characters>
  <Application>Microsoft Office Word</Application>
  <DocSecurity>0</DocSecurity>
  <Lines>31</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2023-09-08T01:36:00Z</dcterms:created>
  <dcterms:modified xsi:type="dcterms:W3CDTF">2023-09-08T01:39:00Z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23d001d1-dc66-4b00-abf3-f4e14451e1be</vt:lpwstr>
  </property>
</Properties>
</file>