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6a8fc24c457c4e3e" Type="http://schemas.microsoft.com/office/2007/relationships/ui/extensibility" Target="customUI/customUI14.xml"/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2F6E35" w14:paraId="0D0927E8" w14:textId="77777777" w:rsidTr="00D01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290B905A" w14:textId="5E62D46A" w:rsidR="002F6E35" w:rsidRDefault="002647E2">
            <w:pPr>
              <w:pStyle w:val="Month"/>
            </w:pPr>
            <w:r>
              <w:t>Computer Music</w:t>
            </w:r>
          </w:p>
        </w:tc>
        <w:tc>
          <w:tcPr>
            <w:tcW w:w="2500" w:type="pct"/>
            <w:tcBorders>
              <w:bottom w:val="none" w:sz="0" w:space="0" w:color="auto"/>
            </w:tcBorders>
            <w:shd w:val="clear" w:color="auto" w:fill="808000" w:themeFill="accent6" w:themeFillShade="80"/>
          </w:tcPr>
          <w:p w14:paraId="3BAD93BA" w14:textId="202EF2DF" w:rsidR="002F6E35" w:rsidRPr="001D2011" w:rsidRDefault="001D201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72"/>
                <w:szCs w:val="72"/>
              </w:rPr>
            </w:pPr>
            <w:r w:rsidRPr="001D2011">
              <w:rPr>
                <w:color w:val="FFFFFF" w:themeColor="background1"/>
                <w:sz w:val="72"/>
                <w:szCs w:val="72"/>
              </w:rPr>
              <w:t>My favorite artists</w:t>
            </w:r>
          </w:p>
        </w:tc>
      </w:tr>
      <w:tr w:rsidR="002F6E35" w14:paraId="250739EE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14:paraId="334CA0E3" w14:textId="77777777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495E00" w:themeFill="accent1" w:themeFillShade="80"/>
          </w:tcPr>
          <w:p w14:paraId="1DC4E162" w14:textId="1DAE3557" w:rsidR="002F6E35" w:rsidRDefault="009035F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proofErr w:type="spellStart"/>
            <w:r w:rsidR="00001897">
              <w:t>Itec</w:t>
            </w:r>
            <w:proofErr w:type="spellEnd"/>
            <w:r w:rsidR="00001897">
              <w:t>/huma 2655</w:t>
            </w:r>
            <w:r>
              <w:fldChar w:fldCharType="end"/>
            </w:r>
          </w:p>
        </w:tc>
      </w:tr>
      <w:tr w:rsidR="002F6E35" w:rsidRPr="00420111" w14:paraId="72B491F1" w14:textId="77777777" w:rsidTr="00626B1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FFF" w:themeFill="background1"/>
          </w:tcPr>
          <w:p w14:paraId="21462452" w14:textId="77777777" w:rsidR="002F6E35" w:rsidRPr="00420111" w:rsidRDefault="002F6E35" w:rsidP="00420111"/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FFF" w:themeFill="background1"/>
          </w:tcPr>
          <w:p w14:paraId="1AEC34DC" w14:textId="77777777" w:rsidR="002F6E35" w:rsidRPr="00420111" w:rsidRDefault="002F6E35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761C" w:rsidRPr="00420111" w14:paraId="3D830E56" w14:textId="77777777" w:rsidTr="00626B10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FFF" w:themeFill="background1"/>
          </w:tcPr>
          <w:p w14:paraId="657A9A50" w14:textId="77777777" w:rsidR="00BA761C" w:rsidRPr="00420111" w:rsidRDefault="00BA761C" w:rsidP="00420111">
            <w:bookmarkStart w:id="0" w:name="_Hlk131600650"/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FFFF" w:themeFill="background1"/>
          </w:tcPr>
          <w:p w14:paraId="2B7EE0CE" w14:textId="77777777" w:rsidR="00BA761C" w:rsidRPr="00420111" w:rsidRDefault="00BA761C" w:rsidP="004201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2F6E35" w14:paraId="5B6388B3" w14:textId="77777777" w:rsidTr="009D76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54" w:type="dxa"/>
          </w:tcPr>
          <w:p w14:paraId="144FC955" w14:textId="53B9BC94" w:rsidR="002F6E35" w:rsidRDefault="00640C50">
            <w:pPr>
              <w:pStyle w:val="Days"/>
            </w:pPr>
            <w:r>
              <w:t>Drake</w:t>
            </w:r>
          </w:p>
        </w:tc>
        <w:tc>
          <w:tcPr>
            <w:tcW w:w="2055" w:type="dxa"/>
          </w:tcPr>
          <w:p w14:paraId="53EB823E" w14:textId="054EED48" w:rsidR="002F6E35" w:rsidRDefault="00640C50">
            <w:pPr>
              <w:pStyle w:val="Days"/>
            </w:pPr>
            <w:r>
              <w:t>Fred Mercury</w:t>
            </w:r>
          </w:p>
        </w:tc>
        <w:tc>
          <w:tcPr>
            <w:tcW w:w="2055" w:type="dxa"/>
          </w:tcPr>
          <w:p w14:paraId="0CF05F7D" w14:textId="387191D3" w:rsidR="002F6E35" w:rsidRDefault="00640C50">
            <w:pPr>
              <w:pStyle w:val="Days"/>
            </w:pPr>
            <w:r>
              <w:t>Simon</w:t>
            </w:r>
          </w:p>
        </w:tc>
        <w:tc>
          <w:tcPr>
            <w:tcW w:w="2055" w:type="dxa"/>
          </w:tcPr>
          <w:p w14:paraId="7C8C0584" w14:textId="559DB032" w:rsidR="002F6E35" w:rsidRDefault="00640C50">
            <w:pPr>
              <w:pStyle w:val="Days"/>
            </w:pPr>
            <w:r>
              <w:t>French</w:t>
            </w:r>
          </w:p>
        </w:tc>
        <w:tc>
          <w:tcPr>
            <w:tcW w:w="2055" w:type="dxa"/>
          </w:tcPr>
          <w:p w14:paraId="22BC8141" w14:textId="1FA80612" w:rsidR="002F6E35" w:rsidRDefault="00640C50">
            <w:pPr>
              <w:pStyle w:val="Days"/>
            </w:pPr>
            <w:r>
              <w:t>Dylan</w:t>
            </w:r>
          </w:p>
        </w:tc>
        <w:tc>
          <w:tcPr>
            <w:tcW w:w="2055" w:type="dxa"/>
          </w:tcPr>
          <w:p w14:paraId="34B76E76" w14:textId="68EEF6BF" w:rsidR="002F6E35" w:rsidRDefault="00640C50">
            <w:pPr>
              <w:pStyle w:val="Days"/>
            </w:pPr>
            <w:r>
              <w:t>Classical Piano</w:t>
            </w:r>
          </w:p>
        </w:tc>
        <w:tc>
          <w:tcPr>
            <w:tcW w:w="2055" w:type="dxa"/>
          </w:tcPr>
          <w:p w14:paraId="7C156228" w14:textId="08F3BC7C" w:rsidR="002F6E35" w:rsidRDefault="009753E0">
            <w:pPr>
              <w:pStyle w:val="Days"/>
            </w:pPr>
            <w:r>
              <w:t>Beatles</w:t>
            </w:r>
          </w:p>
        </w:tc>
      </w:tr>
      <w:tr w:rsidR="002F6E35" w14:paraId="3B5006D9" w14:textId="77777777" w:rsidTr="002F6E35">
        <w:tc>
          <w:tcPr>
            <w:tcW w:w="2054" w:type="dxa"/>
            <w:tcBorders>
              <w:bottom w:val="nil"/>
            </w:tcBorders>
          </w:tcPr>
          <w:p w14:paraId="148011B9" w14:textId="38A8C01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0349FC1" w14:textId="264A210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E139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6E583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DE175C5" w14:textId="15560DD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E139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6E583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D6FEB6B" w14:textId="5124B25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E139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6E583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29A75472" w14:textId="74D7EF3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E139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6E583B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35F5476" w14:textId="1F8E083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1392C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6E583B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4B37EB70" w14:textId="287E1471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1392C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6E583B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6E583B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1392C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E1392C">
              <w:rPr>
                <w:noProof/>
              </w:rPr>
              <w:t>1</w:t>
            </w:r>
            <w:r>
              <w:fldChar w:fldCharType="end"/>
            </w:r>
          </w:p>
        </w:tc>
      </w:tr>
      <w:tr w:rsidR="002F6E35" w14:paraId="1427C90F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08238089" w14:textId="188F258E" w:rsidR="002F6E35" w:rsidRDefault="009753E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A077AD" wp14:editId="776F5897">
                      <wp:extent cx="914400" cy="1416050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6050"/>
                                <a:chOff x="0" y="0"/>
                                <a:chExt cx="914400" cy="141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>
                                  <a:hlinkClick r:id="rId10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" y="0"/>
                                  <a:ext cx="57594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75945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0EF8C8" w14:textId="41F0B629" w:rsidR="009753E0" w:rsidRPr="009753E0" w:rsidRDefault="00F02B9F" w:rsidP="009753E0">
                                    <w:hyperlink r:id="rId13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753E0" w:rsidRPr="009753E0">
                                      <w:t xml:space="preserve"> by Unknown Author is licensed under </w:t>
                                    </w:r>
                                    <w:hyperlink r:id="rId14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077AD" id="Group 6" o:spid="_x0000_s1026" style="width:1in;height:111.5pt;mso-position-horizontal-relative:char;mso-position-vertical-relative:line" coordsize="9144,1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href="https://youtu.be/Iu9xmEaHwpU" style="position:absolute;left:1695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" o:button="t">
                        <v:fill o:detectmouseclick="t"/>
                        <v:imagedata r:id="rId15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759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      <v:textbox style="mso-fit-shape-to-text:t">
                          <w:txbxContent>
                            <w:p w14:paraId="790EF8C8" w14:textId="41F0B629" w:rsidR="009753E0" w:rsidRPr="009753E0" w:rsidRDefault="00F02B9F" w:rsidP="009753E0">
                              <w:hyperlink r:id="rId16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753E0" w:rsidRPr="009753E0">
                                <w:t xml:space="preserve"> by Unknown Author is licensed under </w:t>
                              </w:r>
                              <w:hyperlink r:id="rId17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506C91B" w14:textId="38CCD52D" w:rsidR="002F6E35" w:rsidRDefault="009753E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1AE6C2" wp14:editId="250D1A1D">
                      <wp:extent cx="914400" cy="1416050"/>
                      <wp:effectExtent l="0" t="0" r="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6050"/>
                                <a:chOff x="0" y="0"/>
                                <a:chExt cx="914400" cy="141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" y="0"/>
                                  <a:ext cx="57594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575945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AE71A7" w14:textId="79491300" w:rsidR="009753E0" w:rsidRPr="009753E0" w:rsidRDefault="00F02B9F" w:rsidP="009753E0">
                                    <w:hyperlink r:id="rId20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753E0" w:rsidRPr="009753E0">
                                      <w:t xml:space="preserve"> by Unknown Author is licensed under </w:t>
                                    </w:r>
                                    <w:hyperlink r:id="rId21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AE6C2" id="Group 8" o:spid="_x0000_s1029" style="width:1in;height:111.5pt;mso-position-horizontal-relative:char;mso-position-vertical-relative:line" coordsize="9144,1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">
                      <v:shape id="Picture 2" o:spid="_x0000_s1030" type="#_x0000_t75" style="position:absolute;left:1695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">
                        <v:imagedata r:id="rId22" o:title=""/>
                      </v:shape>
                      <v:shape id="Text Box 7" o:spid="_x0000_s1031" type="#_x0000_t202" style="position:absolute;top:5759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" stroked="f">
                        <v:textbox style="mso-fit-shape-to-text:t">
                          <w:txbxContent>
                            <w:p w14:paraId="6BAE71A7" w14:textId="79491300" w:rsidR="009753E0" w:rsidRPr="009753E0" w:rsidRDefault="00F02B9F" w:rsidP="009753E0">
                              <w:hyperlink r:id="rId23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753E0" w:rsidRPr="009753E0">
                                <w:t xml:space="preserve"> by Unknown Author is licensed under </w:t>
                              </w:r>
                              <w:hyperlink r:id="rId24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05DF9A3" w14:textId="7085C9C7" w:rsidR="002F6E35" w:rsidRDefault="009753E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9ACA9B" wp14:editId="05A68BCD">
                      <wp:extent cx="914400" cy="1416050"/>
                      <wp:effectExtent l="0" t="0" r="0" b="0"/>
                      <wp:docPr id="10" name="Group 10">
                        <a:hlinkClick xmlns:a="http://schemas.openxmlformats.org/drawingml/2006/main" r:id="rId2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6050"/>
                                <a:chOff x="0" y="0"/>
                                <a:chExt cx="914400" cy="141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>
                                  <a:hlinkClick r:id="rId2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837473B0-CC2E-450A-ABE3-18F120FF3D39}">
                                      <a1611:picAttrSrcUrl xmlns:a1611="http://schemas.microsoft.com/office/drawing/2016/11/main" r:i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910" y="0"/>
                                  <a:ext cx="57721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575945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1C092F" w14:textId="3FB28E83" w:rsidR="009753E0" w:rsidRPr="009753E0" w:rsidRDefault="00F02B9F" w:rsidP="009753E0">
                                    <w:hyperlink r:id="rId29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753E0" w:rsidRPr="009753E0">
                                      <w:t xml:space="preserve"> by Unknown Author is licensed under </w:t>
                                    </w:r>
                                    <w:hyperlink r:id="rId30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ACA9B" id="Group 10" o:spid="_x0000_s1032" href="https://youtu.be/fJ9rUzIMcZQ" style="width:1in;height:111.5pt;mso-position-horizontal-relative:char;mso-position-vertical-relative:line" coordsize="9144,1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" o:button="t">
                      <v:shape id="Picture 3" o:spid="_x0000_s1033" type="#_x0000_t75" href="https://youtu.be/wmZb3J2uboI" style="position:absolute;left:1689;width:5772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" o:button="t">
                        <v:fill o:detectmouseclick="t"/>
                        <v:imagedata r:id="rId31" o:title=""/>
                      </v:shape>
                      <v:shape id="Text Box 9" o:spid="_x0000_s1034" type="#_x0000_t202" style="position:absolute;top:5759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" stroked="f">
                        <v:textbox style="mso-fit-shape-to-text:t">
                          <w:txbxContent>
                            <w:p w14:paraId="171C092F" w14:textId="3FB28E83" w:rsidR="009753E0" w:rsidRPr="009753E0" w:rsidRDefault="00F02B9F" w:rsidP="009753E0">
                              <w:hyperlink r:id="rId32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753E0" w:rsidRPr="009753E0">
                                <w:t xml:space="preserve"> by Unknown Author is licensed under </w:t>
                              </w:r>
                              <w:hyperlink r:id="rId33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03E9A1D" w14:textId="668505E7" w:rsidR="002F6E35" w:rsidRDefault="009753E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4052CD" wp14:editId="6B895E65">
                      <wp:extent cx="914400" cy="1415415"/>
                      <wp:effectExtent l="0" t="0" r="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5415"/>
                                <a:chOff x="0" y="0"/>
                                <a:chExt cx="914400" cy="1415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837473B0-CC2E-450A-ABE3-18F120FF3D39}">
                                      <a1611:picAttrSrcUrl xmlns:a1611="http://schemas.microsoft.com/office/drawing/2016/11/main" r:i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5" y="0"/>
                                  <a:ext cx="86296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575310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773A58" w14:textId="1AE0BE7F" w:rsidR="009753E0" w:rsidRPr="009753E0" w:rsidRDefault="00F02B9F" w:rsidP="009753E0">
                                    <w:hyperlink r:id="rId36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753E0" w:rsidRPr="009753E0">
                                      <w:t xml:space="preserve"> by Unknown Author is licensed under </w:t>
                                    </w:r>
                                    <w:hyperlink r:id="rId37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052CD" id="Group 12" o:spid="_x0000_s1035" style="width:1in;height:111.45pt;mso-position-horizontal-relative:char;mso-position-vertical-relative:line" coordsize="9144,14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">
                      <v:shape id="Picture 4" o:spid="_x0000_s1036" type="#_x0000_t75" style="position:absolute;left:260;width:863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">
                        <v:imagedata r:id="rId38" o:title=""/>
                      </v:shape>
                      <v:shape id="Text Box 11" o:spid="_x0000_s1037" type="#_x0000_t202" style="position:absolute;top:5753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      <v:textbox style="mso-fit-shape-to-text:t">
                          <w:txbxContent>
                            <w:p w14:paraId="4F773A58" w14:textId="1AE0BE7F" w:rsidR="009753E0" w:rsidRPr="009753E0" w:rsidRDefault="00F02B9F" w:rsidP="009753E0">
                              <w:hyperlink r:id="rId39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753E0" w:rsidRPr="009753E0">
                                <w:t xml:space="preserve"> by Unknown Author is licensed under </w:t>
                              </w:r>
                              <w:hyperlink r:id="rId40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AB1157" w14:textId="69DF0BF0" w:rsidR="002F6E35" w:rsidRDefault="009753E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D9F305" wp14:editId="2EEF126E">
                      <wp:extent cx="914400" cy="1416050"/>
                      <wp:effectExtent l="0" t="0" r="0" b="0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6050"/>
                                <a:chOff x="0" y="0"/>
                                <a:chExt cx="914400" cy="141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837473B0-CC2E-450A-ABE3-18F120FF3D39}">
                                      <a1611:picAttrSrcUrl xmlns:a1611="http://schemas.microsoft.com/office/drawing/2016/11/main" r:i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" y="0"/>
                                  <a:ext cx="575945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575945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7489C1" w14:textId="6F62CDDC" w:rsidR="009753E0" w:rsidRPr="009753E0" w:rsidRDefault="00F02B9F" w:rsidP="009753E0">
                                    <w:hyperlink r:id="rId43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9753E0" w:rsidRPr="009753E0">
                                      <w:t xml:space="preserve"> by Unknown Author is licensed under </w:t>
                                    </w:r>
                                    <w:hyperlink r:id="rId44" w:history="1">
                                      <w:r w:rsidR="009753E0" w:rsidRPr="009753E0">
                                        <w:rPr>
                                          <w:rStyle w:val="Hyperlink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9F305" id="Group 15" o:spid="_x0000_s1038" style="width:1in;height:111.5pt;mso-position-horizontal-relative:char;mso-position-vertical-relative:line" coordsize="9144,1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">
                      <v:shape id="Picture 13" o:spid="_x0000_s1039" type="#_x0000_t75" style="position:absolute;left:1695;width:575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">
                        <v:imagedata r:id="rId45" o:title=""/>
                      </v:shape>
                      <v:shape id="Text Box 14" o:spid="_x0000_s1040" type="#_x0000_t202" style="position:absolute;top:5759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      <v:textbox style="mso-fit-shape-to-text:t">
                          <w:txbxContent>
                            <w:p w14:paraId="507489C1" w14:textId="6F62CDDC" w:rsidR="009753E0" w:rsidRPr="009753E0" w:rsidRDefault="00F02B9F" w:rsidP="009753E0">
                              <w:hyperlink r:id="rId46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9753E0" w:rsidRPr="009753E0">
                                <w:t xml:space="preserve"> by Unknown Author is licensed under </w:t>
                              </w:r>
                              <w:hyperlink r:id="rId47" w:history="1">
                                <w:r w:rsidR="009753E0" w:rsidRPr="009753E0">
                                  <w:rPr>
                                    <w:rStyle w:val="Hyperlink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9C537C7" w14:textId="31A4B58F" w:rsidR="002F6E35" w:rsidRDefault="007F5DE7">
            <w:r>
              <w:rPr>
                <w:noProof/>
              </w:rPr>
              <w:drawing>
                <wp:inline distT="0" distB="0" distL="0" distR="0" wp14:anchorId="16D5F78F" wp14:editId="3F2728E9">
                  <wp:extent cx="690245" cy="5759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48">
                            <a:extLs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DF9D331" w14:textId="2FE51365" w:rsidR="002F6E35" w:rsidRDefault="007F5DE7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25E5EF" wp14:editId="4D4F0ABE">
                      <wp:extent cx="914400" cy="1416050"/>
                      <wp:effectExtent l="0" t="0" r="0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4400" cy="1416050"/>
                                <a:chOff x="0" y="0"/>
                                <a:chExt cx="914400" cy="1416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837473B0-CC2E-450A-ABE3-18F120FF3D39}">
                                      <a1611:picAttrSrcUrl xmlns:a1611="http://schemas.microsoft.com/office/drawing/2016/11/main" r:i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45" y="0"/>
                                  <a:ext cx="803910" cy="575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 Box 18"/>
                              <wps:cNvSpPr txBox="1"/>
                              <wps:spPr>
                                <a:xfrm>
                                  <a:off x="0" y="575945"/>
                                  <a:ext cx="914400" cy="840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973DB" w14:textId="4F35AE04" w:rsidR="007F5DE7" w:rsidRPr="007F5DE7" w:rsidRDefault="00F02B9F" w:rsidP="007F5DE7">
                                    <w:hyperlink r:id="rId52" w:history="1">
                                      <w:r w:rsidR="007F5DE7" w:rsidRPr="007F5DE7">
                                        <w:rPr>
                                          <w:rStyle w:val="Hyperlink"/>
                                        </w:rPr>
                                        <w:t>This Photo</w:t>
                                      </w:r>
                                    </w:hyperlink>
                                    <w:r w:rsidR="007F5DE7" w:rsidRPr="007F5DE7">
                                      <w:t xml:space="preserve"> by Unknown Author is licensed under </w:t>
                                    </w:r>
                                    <w:hyperlink r:id="rId53" w:history="1">
                                      <w:r w:rsidR="007F5DE7" w:rsidRPr="007F5DE7">
                                        <w:rPr>
                                          <w:rStyle w:val="Hyperlink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5E5EF" id="Group 19" o:spid="_x0000_s1041" style="width:1in;height:111.5pt;mso-position-horizontal-relative:char;mso-position-vertical-relative:line" coordsize="9144,141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">
                      <v:shape id="Picture 17" o:spid="_x0000_s1042" type="#_x0000_t75" style="position:absolute;left:552;width:8039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">
                        <v:imagedata r:id="rId54" o:title=""/>
                      </v:shape>
                      <v:shape id="Text Box 18" o:spid="_x0000_s1043" type="#_x0000_t202" style="position:absolute;top:5759;width:9144;height:8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      <v:textbox style="mso-fit-shape-to-text:t">
                          <w:txbxContent>
                            <w:p w14:paraId="164973DB" w14:textId="4F35AE04" w:rsidR="007F5DE7" w:rsidRPr="007F5DE7" w:rsidRDefault="00F02B9F" w:rsidP="007F5DE7">
                              <w:hyperlink r:id="rId55" w:history="1">
                                <w:r w:rsidR="007F5DE7" w:rsidRPr="007F5DE7">
                                  <w:rPr>
                                    <w:rStyle w:val="Hyperlink"/>
                                  </w:rPr>
                                  <w:t>This Photo</w:t>
                                </w:r>
                              </w:hyperlink>
                              <w:r w:rsidR="007F5DE7" w:rsidRPr="007F5DE7">
                                <w:t xml:space="preserve"> by Unknown Author is licensed under </w:t>
                              </w:r>
                              <w:hyperlink r:id="rId56" w:history="1">
                                <w:r w:rsidR="007F5DE7" w:rsidRPr="007F5DE7">
                                  <w:rPr>
                                    <w:rStyle w:val="Hyperlink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6E35" w14:paraId="2071CA09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5558F826" w14:textId="281FAA4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E1392C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134B061" w14:textId="39D5FDF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E1392C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5F6CA0" w14:textId="2D33B51B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E1392C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0D72BD7" w14:textId="23F788B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E1392C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9B9985E" w14:textId="66E07CF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E1392C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173002" w14:textId="71C2D127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E1392C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4998435" w14:textId="51244C65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E1392C">
              <w:rPr>
                <w:noProof/>
              </w:rPr>
              <w:t>8</w:t>
            </w:r>
            <w:r>
              <w:fldChar w:fldCharType="end"/>
            </w:r>
          </w:p>
        </w:tc>
      </w:tr>
      <w:tr w:rsidR="002F6E35" w14:paraId="0B234101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8607A82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848B2C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FE74AC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7CECD2A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3A1A691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B7FC824" w14:textId="77777777" w:rsidR="002F6E35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02DE126" w14:textId="77777777" w:rsidR="002F6E35" w:rsidRDefault="002F6E35"/>
        </w:tc>
      </w:tr>
      <w:tr w:rsidR="002F6E35" w14:paraId="3BE033D2" w14:textId="77777777" w:rsidTr="002F6E35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28180CD" w14:textId="52777DC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E1392C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D373694" w14:textId="6C089B02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E1392C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359A23" w14:textId="3AE5468D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E1392C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56730C5" w14:textId="4018E87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E1392C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2C6B94E" w14:textId="2BB85858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E1392C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1CBFA09B" w14:textId="623F7B50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E1392C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E8127C9" w14:textId="6DF26ECC"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E1392C">
              <w:rPr>
                <w:noProof/>
              </w:rPr>
              <w:t>15</w:t>
            </w:r>
            <w:r>
              <w:fldChar w:fldCharType="end"/>
            </w:r>
          </w:p>
        </w:tc>
      </w:tr>
      <w:bookmarkEnd w:id="0"/>
    </w:tbl>
    <w:p w14:paraId="24F313DF" w14:textId="77777777" w:rsidR="00EF200E" w:rsidRPr="002D14C0" w:rsidRDefault="00EF200E" w:rsidP="00475276"/>
    <w:sectPr w:rsidR="00EF200E" w:rsidRPr="002D14C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B7471" w14:textId="77777777" w:rsidR="00ED5267" w:rsidRDefault="00ED5267">
      <w:pPr>
        <w:spacing w:before="0" w:after="0"/>
      </w:pPr>
      <w:r>
        <w:separator/>
      </w:r>
    </w:p>
  </w:endnote>
  <w:endnote w:type="continuationSeparator" w:id="0">
    <w:p w14:paraId="6C0CB24A" w14:textId="77777777" w:rsidR="00ED5267" w:rsidRDefault="00ED5267">
      <w:pPr>
        <w:spacing w:before="0" w:after="0"/>
      </w:pPr>
      <w:r>
        <w:continuationSeparator/>
      </w:r>
    </w:p>
  </w:endnote>
  <w:endnote w:type="continuationNotice" w:id="1">
    <w:p w14:paraId="08A505DD" w14:textId="77777777" w:rsidR="00ED5267" w:rsidRDefault="00ED5267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88A96" w14:textId="77777777" w:rsidR="00ED5267" w:rsidRDefault="00ED5267">
      <w:pPr>
        <w:spacing w:before="0" w:after="0"/>
      </w:pPr>
      <w:r>
        <w:separator/>
      </w:r>
    </w:p>
  </w:footnote>
  <w:footnote w:type="continuationSeparator" w:id="0">
    <w:p w14:paraId="25DF59D1" w14:textId="77777777" w:rsidR="00ED5267" w:rsidRDefault="00ED5267">
      <w:pPr>
        <w:spacing w:before="0" w:after="0"/>
      </w:pPr>
      <w:r>
        <w:continuationSeparator/>
      </w:r>
    </w:p>
  </w:footnote>
  <w:footnote w:type="continuationNotice" w:id="1">
    <w:p w14:paraId="0E484C4C" w14:textId="77777777" w:rsidR="00ED5267" w:rsidRDefault="00ED5267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94630575">
    <w:abstractNumId w:val="9"/>
  </w:num>
  <w:num w:numId="2" w16cid:durableId="76176414">
    <w:abstractNumId w:val="7"/>
  </w:num>
  <w:num w:numId="3" w16cid:durableId="1262642169">
    <w:abstractNumId w:val="6"/>
  </w:num>
  <w:num w:numId="4" w16cid:durableId="1765951899">
    <w:abstractNumId w:val="5"/>
  </w:num>
  <w:num w:numId="5" w16cid:durableId="517037940">
    <w:abstractNumId w:val="4"/>
  </w:num>
  <w:num w:numId="6" w16cid:durableId="140201339">
    <w:abstractNumId w:val="8"/>
  </w:num>
  <w:num w:numId="7" w16cid:durableId="717782050">
    <w:abstractNumId w:val="3"/>
  </w:num>
  <w:num w:numId="8" w16cid:durableId="1254124896">
    <w:abstractNumId w:val="2"/>
  </w:num>
  <w:num w:numId="9" w16cid:durableId="1235699130">
    <w:abstractNumId w:val="1"/>
  </w:num>
  <w:num w:numId="10" w16cid:durableId="31480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EwMzQzNrUwMzIzMDVW0lEKTi0uzszPAykwrAUADJ7mVCwAAAA="/>
    <w:docVar w:name="MonthEnd" w:val="2023-04-30"/>
    <w:docVar w:name="MonthStart" w:val="2023-04-01"/>
    <w:docVar w:name="ShowDynamicGuides" w:val="1"/>
    <w:docVar w:name="ShowMarginGuides" w:val="0"/>
    <w:docVar w:name="ShowOutlines" w:val="0"/>
    <w:docVar w:name="ShowStaticGuides" w:val="0"/>
  </w:docVars>
  <w:rsids>
    <w:rsidRoot w:val="00E1392C"/>
    <w:rsid w:val="00001897"/>
    <w:rsid w:val="000154B6"/>
    <w:rsid w:val="000158CC"/>
    <w:rsid w:val="00056814"/>
    <w:rsid w:val="0006779F"/>
    <w:rsid w:val="000A20FE"/>
    <w:rsid w:val="000B350D"/>
    <w:rsid w:val="0011772B"/>
    <w:rsid w:val="00142B74"/>
    <w:rsid w:val="0019152C"/>
    <w:rsid w:val="001A3A8D"/>
    <w:rsid w:val="001C5DC3"/>
    <w:rsid w:val="001C6DBA"/>
    <w:rsid w:val="001D2011"/>
    <w:rsid w:val="001F059E"/>
    <w:rsid w:val="002559E4"/>
    <w:rsid w:val="002647E2"/>
    <w:rsid w:val="0027720C"/>
    <w:rsid w:val="002941AE"/>
    <w:rsid w:val="002A1F40"/>
    <w:rsid w:val="002D14C0"/>
    <w:rsid w:val="002D689D"/>
    <w:rsid w:val="002E44AA"/>
    <w:rsid w:val="002E4BD0"/>
    <w:rsid w:val="002E5B88"/>
    <w:rsid w:val="002F6E35"/>
    <w:rsid w:val="003628E2"/>
    <w:rsid w:val="003D0479"/>
    <w:rsid w:val="003D1FBC"/>
    <w:rsid w:val="003D7DDA"/>
    <w:rsid w:val="00406C2A"/>
    <w:rsid w:val="00420111"/>
    <w:rsid w:val="00454FED"/>
    <w:rsid w:val="00471163"/>
    <w:rsid w:val="00475276"/>
    <w:rsid w:val="004C5B17"/>
    <w:rsid w:val="004C67F8"/>
    <w:rsid w:val="004E4AFC"/>
    <w:rsid w:val="0054377F"/>
    <w:rsid w:val="005562FE"/>
    <w:rsid w:val="00557989"/>
    <w:rsid w:val="00570B57"/>
    <w:rsid w:val="005744D1"/>
    <w:rsid w:val="005B7963"/>
    <w:rsid w:val="00626B10"/>
    <w:rsid w:val="00640C50"/>
    <w:rsid w:val="00687154"/>
    <w:rsid w:val="006E583B"/>
    <w:rsid w:val="006F4E3A"/>
    <w:rsid w:val="007020D2"/>
    <w:rsid w:val="0072745E"/>
    <w:rsid w:val="007564A4"/>
    <w:rsid w:val="007777B1"/>
    <w:rsid w:val="00790C8D"/>
    <w:rsid w:val="007A49F2"/>
    <w:rsid w:val="007A717E"/>
    <w:rsid w:val="007F5DE7"/>
    <w:rsid w:val="00822E11"/>
    <w:rsid w:val="00854A77"/>
    <w:rsid w:val="00874C9A"/>
    <w:rsid w:val="00882499"/>
    <w:rsid w:val="008A5368"/>
    <w:rsid w:val="008E1377"/>
    <w:rsid w:val="008F7739"/>
    <w:rsid w:val="009035F5"/>
    <w:rsid w:val="00927884"/>
    <w:rsid w:val="00944085"/>
    <w:rsid w:val="00946A27"/>
    <w:rsid w:val="0096324F"/>
    <w:rsid w:val="009753E0"/>
    <w:rsid w:val="00992CEA"/>
    <w:rsid w:val="009A0FFF"/>
    <w:rsid w:val="009C5BE4"/>
    <w:rsid w:val="009D768C"/>
    <w:rsid w:val="00A23700"/>
    <w:rsid w:val="00A25BC5"/>
    <w:rsid w:val="00A4654E"/>
    <w:rsid w:val="00A65D1F"/>
    <w:rsid w:val="00A73BBF"/>
    <w:rsid w:val="00AA3B0D"/>
    <w:rsid w:val="00AB29FA"/>
    <w:rsid w:val="00AC1496"/>
    <w:rsid w:val="00AE52CB"/>
    <w:rsid w:val="00B441D7"/>
    <w:rsid w:val="00B6217C"/>
    <w:rsid w:val="00B70858"/>
    <w:rsid w:val="00B8151A"/>
    <w:rsid w:val="00B91653"/>
    <w:rsid w:val="00BA761C"/>
    <w:rsid w:val="00C11D39"/>
    <w:rsid w:val="00C11F3C"/>
    <w:rsid w:val="00C25ECA"/>
    <w:rsid w:val="00C63505"/>
    <w:rsid w:val="00C71D73"/>
    <w:rsid w:val="00C7735D"/>
    <w:rsid w:val="00C94F74"/>
    <w:rsid w:val="00CB1C1C"/>
    <w:rsid w:val="00D011EC"/>
    <w:rsid w:val="00D17693"/>
    <w:rsid w:val="00D66BD2"/>
    <w:rsid w:val="00D67337"/>
    <w:rsid w:val="00DE6C1E"/>
    <w:rsid w:val="00DF051F"/>
    <w:rsid w:val="00DF32DE"/>
    <w:rsid w:val="00DF6B72"/>
    <w:rsid w:val="00E02644"/>
    <w:rsid w:val="00E079BE"/>
    <w:rsid w:val="00E1392C"/>
    <w:rsid w:val="00E54E11"/>
    <w:rsid w:val="00E77C06"/>
    <w:rsid w:val="00EA1691"/>
    <w:rsid w:val="00EB320B"/>
    <w:rsid w:val="00ED5267"/>
    <w:rsid w:val="00EF200E"/>
    <w:rsid w:val="00F02B9F"/>
    <w:rsid w:val="00FA21CA"/>
    <w:rsid w:val="00FF2624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855E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11"/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semiHidden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semiHidden/>
    <w:rsid w:val="00420111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semiHidden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semiHidden/>
    <w:rsid w:val="00420111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420111"/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420111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0111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"/>
    <w:semiHidden/>
    <w:rsid w:val="006E583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753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Comeback_Season_(mixtape)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s://youtu.be/wmZb3J2uboI" TargetMode="External"/><Relationship Id="rId39" Type="http://schemas.openxmlformats.org/officeDocument/2006/relationships/hyperlink" Target="https://www.flickr.com/photos/fs999/4929025574/" TargetMode="Externa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7.jpg"/><Relationship Id="rId42" Type="http://schemas.openxmlformats.org/officeDocument/2006/relationships/hyperlink" Target="http://aumusiclibrary.wordpress.com/page/2/" TargetMode="External"/><Relationship Id="rId47" Type="http://schemas.openxmlformats.org/officeDocument/2006/relationships/hyperlink" Target="https://creativecommons.org/licenses/by-nc-sa/3.0/" TargetMode="External"/><Relationship Id="rId50" Type="http://schemas.openxmlformats.org/officeDocument/2006/relationships/image" Target="media/image12.jpg"/><Relationship Id="rId55" Type="http://schemas.openxmlformats.org/officeDocument/2006/relationships/hyperlink" Target="http://www.classical-guitar-music.com/ensemble/guitar-duo/imagine-lennon-for-guitar-duo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Comeback_Season_(mixtape)" TargetMode="External"/><Relationship Id="rId29" Type="http://schemas.openxmlformats.org/officeDocument/2006/relationships/hyperlink" Target="https://corazondecancion.blogspot.com/2017/03/simon-garfunkel-april-come-she-will.html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corazondecancion.blogspot.com/2017/03/simon-garfunkel-april-come-she-will.html" TargetMode="External"/><Relationship Id="rId37" Type="http://schemas.openxmlformats.org/officeDocument/2006/relationships/hyperlink" Target="https://creativecommons.org/licenses/by-nc-nd/3.0/" TargetMode="External"/><Relationship Id="rId40" Type="http://schemas.openxmlformats.org/officeDocument/2006/relationships/hyperlink" Target="https://creativecommons.org/licenses/by-nc-nd/3.0/" TargetMode="External"/><Relationship Id="rId45" Type="http://schemas.openxmlformats.org/officeDocument/2006/relationships/image" Target="media/image10.jpeg"/><Relationship Id="rId53" Type="http://schemas.openxmlformats.org/officeDocument/2006/relationships/hyperlink" Target="https://creativecommons.org/licenses/by-nc-nd/3.0/" TargetMode="External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hyperlink" Target="https://www.londonremembers.com/memorials/freddie-mercury-gladstone-avenu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5.jpg"/><Relationship Id="rId30" Type="http://schemas.openxmlformats.org/officeDocument/2006/relationships/hyperlink" Target="https://creativecommons.org/licenses/by-nc-sa/3.0/" TargetMode="External"/><Relationship Id="rId35" Type="http://schemas.openxmlformats.org/officeDocument/2006/relationships/hyperlink" Target="https://www.flickr.com/photos/fs999/4929025574/" TargetMode="External"/><Relationship Id="rId43" Type="http://schemas.openxmlformats.org/officeDocument/2006/relationships/hyperlink" Target="http://aumusiclibrary.wordpress.com/page/2/" TargetMode="External"/><Relationship Id="rId48" Type="http://schemas.openxmlformats.org/officeDocument/2006/relationships/image" Target="media/image11.jpg"/><Relationship Id="rId56" Type="http://schemas.openxmlformats.org/officeDocument/2006/relationships/hyperlink" Target="https://creativecommons.org/licenses/by-nc-nd/3.0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classical-guitar-music.com/ensemble/guitar-duo/imagine-lennon-for-guitar-du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en.wikipedia.org/wiki/Comeback_Season_(mixtape)" TargetMode="Externa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hyperlink" Target="https://youtu.be/fJ9rUzIMcZQ" TargetMode="External"/><Relationship Id="rId33" Type="http://schemas.openxmlformats.org/officeDocument/2006/relationships/hyperlink" Target="https://creativecommons.org/licenses/by-nc-sa/3.0/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aumusiclibrary.wordpress.com/page/2/" TargetMode="External"/><Relationship Id="rId20" Type="http://schemas.openxmlformats.org/officeDocument/2006/relationships/hyperlink" Target="https://www.londonremembers.com/memorials/freddie-mercury-gladstone-avenue" TargetMode="External"/><Relationship Id="rId41" Type="http://schemas.openxmlformats.org/officeDocument/2006/relationships/image" Target="media/image9.jpg"/><Relationship Id="rId54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www.londonremembers.com/memorials/freddie-mercury-gladstone-avenue" TargetMode="External"/><Relationship Id="rId28" Type="http://schemas.openxmlformats.org/officeDocument/2006/relationships/hyperlink" Target="https://corazondecancion.blogspot.com/2017/03/simon-garfunkel-april-come-she-will.html" TargetMode="External"/><Relationship Id="rId36" Type="http://schemas.openxmlformats.org/officeDocument/2006/relationships/hyperlink" Target="https://www.flickr.com/photos/fs999/4929025574/" TargetMode="External"/><Relationship Id="rId49" Type="http://schemas.openxmlformats.org/officeDocument/2006/relationships/hyperlink" Target="https://www.pexels.com/de/foto/architektur-aufsicht-autos-bahnhof-825662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youtu.be/Iu9xmEaHwpU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creativecommons.org/licenses/by-nc-sa/3.0/" TargetMode="External"/><Relationship Id="rId52" Type="http://schemas.openxmlformats.org/officeDocument/2006/relationships/hyperlink" Target="http://www.classical-guitar-music.com/ensemble/guitar-duo/imagine-lennon-for-guitar-duo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anc\AppData\Local\Microsoft\Office\16.0\DTS\en-US%7bFA9A5801-CDCA-4244-A370-A0D603588734%7d\%7bEDD634DF-1486-4B8B-93A2-76791998042C%7dtf16382936_win32.dotm" TargetMode="External"/></Relationship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378A7B9C9194FB8958956432C5A51" ma:contentTypeVersion="34" ma:contentTypeDescription="Create a new document." ma:contentTypeScope="" ma:versionID="6413d048b199c291072f60bc8be4684c">
  <xsd:schema xmlns:xsd="http://www.w3.org/2001/XMLSchema" xmlns:xs="http://www.w3.org/2001/XMLSchema" xmlns:p="http://schemas.microsoft.com/office/2006/metadata/properties" xmlns:ns3="39491752-289b-4110-8b73-f4475e372cee" xmlns:ns4="f901d961-4489-4ce8-a497-141dd0ab4d27" targetNamespace="http://schemas.microsoft.com/office/2006/metadata/properties" ma:root="true" ma:fieldsID="7a2edc338895e730a15c6407b15a1083" ns3:_="" ns4:_="">
    <xsd:import namespace="39491752-289b-4110-8b73-f4475e372cee"/>
    <xsd:import namespace="f901d961-4489-4ce8-a497-141dd0ab4d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91752-289b-4110-8b73-f4475e372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1d961-4489-4ce8-a497-141dd0ab4d27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9491752-289b-4110-8b73-f4475e372cee" xsi:nil="true"/>
    <Distribution_Groups xmlns="39491752-289b-4110-8b73-f4475e372cee" xsi:nil="true"/>
    <Math_Settings xmlns="39491752-289b-4110-8b73-f4475e372cee" xsi:nil="true"/>
    <Self_Registration_Enabled xmlns="39491752-289b-4110-8b73-f4475e372cee" xsi:nil="true"/>
    <Is_Collaboration_Space_Locked xmlns="39491752-289b-4110-8b73-f4475e372cee" xsi:nil="true"/>
    <Invited_Students xmlns="39491752-289b-4110-8b73-f4475e372cee" xsi:nil="true"/>
    <DefaultSectionNames xmlns="39491752-289b-4110-8b73-f4475e372cee" xsi:nil="true"/>
    <Invited_Teachers xmlns="39491752-289b-4110-8b73-f4475e372cee" xsi:nil="true"/>
    <CultureName xmlns="39491752-289b-4110-8b73-f4475e372cee" xsi:nil="true"/>
    <Students xmlns="39491752-289b-4110-8b73-f4475e372cee">
      <UserInfo>
        <DisplayName/>
        <AccountId xsi:nil="true"/>
        <AccountType/>
      </UserInfo>
    </Students>
    <Student_Groups xmlns="39491752-289b-4110-8b73-f4475e372cee">
      <UserInfo>
        <DisplayName/>
        <AccountId xsi:nil="true"/>
        <AccountType/>
      </UserInfo>
    </Student_Groups>
    <Owner xmlns="39491752-289b-4110-8b73-f4475e372cee">
      <UserInfo>
        <DisplayName/>
        <AccountId xsi:nil="true"/>
        <AccountType/>
      </UserInfo>
    </Owner>
    <LMS_Mappings xmlns="39491752-289b-4110-8b73-f4475e372cee" xsi:nil="true"/>
    <IsNotebookLocked xmlns="39491752-289b-4110-8b73-f4475e372cee" xsi:nil="true"/>
    <NotebookType xmlns="39491752-289b-4110-8b73-f4475e372cee" xsi:nil="true"/>
    <FolderType xmlns="39491752-289b-4110-8b73-f4475e372cee" xsi:nil="true"/>
    <Teachers xmlns="39491752-289b-4110-8b73-f4475e372cee">
      <UserInfo>
        <DisplayName/>
        <AccountId xsi:nil="true"/>
        <AccountType/>
      </UserInfo>
    </Teachers>
    <Templates xmlns="39491752-289b-4110-8b73-f4475e372cee" xsi:nil="true"/>
    <Has_Teacher_Only_SectionGroup xmlns="39491752-289b-4110-8b73-f4475e372cee" xsi:nil="true"/>
    <_activity xmlns="39491752-289b-4110-8b73-f4475e372cee" xsi:nil="true"/>
    <AppVersion xmlns="39491752-289b-4110-8b73-f4475e372cee" xsi:nil="true"/>
    <TeamsChannelId xmlns="39491752-289b-4110-8b73-f4475e372cee" xsi:nil="true"/>
  </documentManagement>
</p:properties>
</file>

<file path=customXml/itemProps1.xml><?xml version="1.0" encoding="utf-8"?>
<ds:datastoreItem xmlns:ds="http://schemas.openxmlformats.org/officeDocument/2006/customXml" ds:itemID="{16087A8F-6611-4BE5-BDC1-2ABBFFBD86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8A9848-5DE1-4332-8373-DDFDB0E2F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91752-289b-4110-8b73-f4475e372cee"/>
    <ds:schemaRef ds:uri="f901d961-4489-4ce8-a497-141dd0ab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53EE85-2F73-4C62-B386-65058D3A25FC}">
  <ds:schemaRefs>
    <ds:schemaRef ds:uri="http://schemas.microsoft.com/office/2006/documentManagement/types"/>
    <ds:schemaRef ds:uri="http://schemas.microsoft.com/office/infopath/2007/PartnerControls"/>
    <ds:schemaRef ds:uri="f901d961-4489-4ce8-a497-141dd0ab4d27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39491752-289b-4110-8b73-f4475e372ce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{EDD634DF-1486-4B8B-93A2-76791998042C}tf16382936_win32.dotm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itec2655</dc:title>
  <dc:subject/>
  <dc:creator/>
  <cp:keywords/>
  <dc:description/>
  <cp:lastModifiedBy/>
  <cp:revision>1</cp:revision>
  <dcterms:created xsi:type="dcterms:W3CDTF">2023-04-05T21:05:00Z</dcterms:created>
  <dcterms:modified xsi:type="dcterms:W3CDTF">2023-04-05T21:05:00Z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0x010100800378A7B9C9194FB8958956432C5A51</vt:lpwstr>
  </property>
</Properties>
</file>